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5000" w:type="pct"/>
        <w:tblLook w:val="04A0" w:firstRow="1" w:lastRow="0" w:firstColumn="1" w:lastColumn="0" w:noHBand="0" w:noVBand="1"/>
      </w:tblPr>
      <w:tblGrid>
        <w:gridCol w:w="2122"/>
        <w:gridCol w:w="2642"/>
        <w:gridCol w:w="1500"/>
        <w:gridCol w:w="1101"/>
        <w:gridCol w:w="2263"/>
      </w:tblGrid>
      <w:tr w:rsidR="00FD7EF4" w:rsidTr="0000482C">
        <w:trPr>
          <w:trHeight w:hRule="exact" w:val="567"/>
        </w:trPr>
        <w:tc>
          <w:tcPr>
            <w:tcW w:w="1102" w:type="pct"/>
            <w:tcBorders>
              <w:bottom w:val="nil"/>
              <w:right w:val="nil"/>
            </w:tcBorders>
            <w:vAlign w:val="center"/>
          </w:tcPr>
          <w:p w:rsidR="00FD7EF4" w:rsidRPr="00952E5C" w:rsidRDefault="00820194" w:rsidP="008C04F0">
            <w:pPr>
              <w:rPr>
                <w:rFonts w:ascii="Arial" w:hAnsi="Arial" w:cs="Arial"/>
                <w:szCs w:val="16"/>
              </w:rPr>
            </w:pPr>
            <w:r w:rsidRPr="00952E5C">
              <w:rPr>
                <w:rFonts w:ascii="Arial" w:hAnsi="Arial" w:cs="Arial"/>
                <w:szCs w:val="16"/>
              </w:rPr>
              <w:t xml:space="preserve">Etabli par : </w:t>
            </w:r>
          </w:p>
        </w:tc>
        <w:tc>
          <w:tcPr>
            <w:tcW w:w="1372" w:type="pct"/>
            <w:tcBorders>
              <w:left w:val="nil"/>
              <w:bottom w:val="nil"/>
              <w:right w:val="nil"/>
            </w:tcBorders>
            <w:vAlign w:val="center"/>
          </w:tcPr>
          <w:p w:rsidR="00FD7EF4" w:rsidRDefault="00CE2D38" w:rsidP="008C04F0">
            <w:pPr>
              <w:rPr>
                <w:rFonts w:ascii="Arial" w:hAnsi="Arial" w:cs="Arial"/>
                <w:szCs w:val="16"/>
              </w:rPr>
            </w:pPr>
            <w:r>
              <w:rPr>
                <w:rFonts w:ascii="Arial" w:hAnsi="Arial" w:cs="Arial"/>
                <w:szCs w:val="16"/>
              </w:rPr>
              <w:t>S. FOUQUE</w:t>
            </w:r>
          </w:p>
        </w:tc>
        <w:tc>
          <w:tcPr>
            <w:tcW w:w="1351" w:type="pct"/>
            <w:gridSpan w:val="2"/>
            <w:tcBorders>
              <w:left w:val="nil"/>
              <w:bottom w:val="nil"/>
              <w:right w:val="nil"/>
            </w:tcBorders>
            <w:vAlign w:val="center"/>
          </w:tcPr>
          <w:p w:rsidR="00FD7EF4" w:rsidRPr="00952E5C" w:rsidRDefault="00820194" w:rsidP="008C04F0">
            <w:pPr>
              <w:rPr>
                <w:rFonts w:ascii="Arial" w:hAnsi="Arial" w:cs="Arial"/>
                <w:szCs w:val="16"/>
              </w:rPr>
            </w:pPr>
            <w:r w:rsidRPr="00952E5C">
              <w:rPr>
                <w:rFonts w:ascii="Arial" w:hAnsi="Arial" w:cs="Arial"/>
                <w:szCs w:val="16"/>
              </w:rPr>
              <w:t xml:space="preserve">Validé par </w:t>
            </w:r>
            <w:proofErr w:type="spellStart"/>
            <w:r w:rsidRPr="00952E5C">
              <w:rPr>
                <w:rFonts w:ascii="Arial" w:hAnsi="Arial" w:cs="Arial"/>
                <w:szCs w:val="16"/>
              </w:rPr>
              <w:t>Resp</w:t>
            </w:r>
            <w:proofErr w:type="spellEnd"/>
            <w:r w:rsidRPr="00952E5C">
              <w:rPr>
                <w:rFonts w:ascii="Arial" w:hAnsi="Arial" w:cs="Arial"/>
                <w:szCs w:val="16"/>
              </w:rPr>
              <w:t>. QSE :</w:t>
            </w:r>
          </w:p>
        </w:tc>
        <w:tc>
          <w:tcPr>
            <w:tcW w:w="1175" w:type="pct"/>
            <w:tcBorders>
              <w:left w:val="nil"/>
              <w:bottom w:val="nil"/>
            </w:tcBorders>
            <w:vAlign w:val="center"/>
          </w:tcPr>
          <w:p w:rsidR="00FD7EF4" w:rsidRDefault="00D954E9" w:rsidP="008C04F0">
            <w:pPr>
              <w:rPr>
                <w:rFonts w:ascii="Arial" w:hAnsi="Arial" w:cs="Arial"/>
                <w:szCs w:val="16"/>
              </w:rPr>
            </w:pPr>
            <w:r>
              <w:rPr>
                <w:rFonts w:ascii="Arial" w:hAnsi="Arial" w:cs="Arial"/>
                <w:szCs w:val="16"/>
              </w:rPr>
              <w:t>E. MAURICE</w:t>
            </w:r>
          </w:p>
        </w:tc>
      </w:tr>
      <w:tr w:rsidR="00FD7EF4" w:rsidTr="0000482C">
        <w:trPr>
          <w:trHeight w:hRule="exact" w:val="567"/>
        </w:trPr>
        <w:tc>
          <w:tcPr>
            <w:tcW w:w="1102" w:type="pct"/>
            <w:tcBorders>
              <w:top w:val="nil"/>
              <w:bottom w:val="single" w:sz="4" w:space="0" w:color="auto"/>
              <w:right w:val="nil"/>
            </w:tcBorders>
            <w:vAlign w:val="center"/>
          </w:tcPr>
          <w:p w:rsidR="00FD7EF4" w:rsidRPr="00952E5C" w:rsidRDefault="00820194" w:rsidP="008C04F0">
            <w:pPr>
              <w:rPr>
                <w:rFonts w:ascii="Arial" w:hAnsi="Arial" w:cs="Arial"/>
                <w:szCs w:val="16"/>
              </w:rPr>
            </w:pPr>
            <w:r w:rsidRPr="00952E5C">
              <w:rPr>
                <w:rFonts w:ascii="Arial" w:hAnsi="Arial" w:cs="Arial"/>
                <w:szCs w:val="16"/>
              </w:rPr>
              <w:t xml:space="preserve">Visa : </w:t>
            </w:r>
          </w:p>
        </w:tc>
        <w:tc>
          <w:tcPr>
            <w:tcW w:w="1372" w:type="pct"/>
            <w:tcBorders>
              <w:top w:val="nil"/>
              <w:left w:val="nil"/>
              <w:bottom w:val="single" w:sz="4" w:space="0" w:color="auto"/>
              <w:right w:val="nil"/>
            </w:tcBorders>
            <w:vAlign w:val="center"/>
          </w:tcPr>
          <w:p w:rsidR="00FD7EF4" w:rsidRDefault="00FD7EF4" w:rsidP="008C04F0">
            <w:pPr>
              <w:rPr>
                <w:rFonts w:ascii="Arial" w:hAnsi="Arial" w:cs="Arial"/>
                <w:szCs w:val="16"/>
              </w:rPr>
            </w:pPr>
          </w:p>
        </w:tc>
        <w:tc>
          <w:tcPr>
            <w:tcW w:w="1351" w:type="pct"/>
            <w:gridSpan w:val="2"/>
            <w:tcBorders>
              <w:top w:val="nil"/>
              <w:left w:val="nil"/>
              <w:bottom w:val="single" w:sz="4" w:space="0" w:color="auto"/>
              <w:right w:val="nil"/>
            </w:tcBorders>
            <w:vAlign w:val="center"/>
          </w:tcPr>
          <w:p w:rsidR="00FD7EF4" w:rsidRPr="00952E5C" w:rsidRDefault="00820194" w:rsidP="008C04F0">
            <w:pPr>
              <w:rPr>
                <w:rFonts w:ascii="Arial" w:hAnsi="Arial" w:cs="Arial"/>
                <w:szCs w:val="16"/>
              </w:rPr>
            </w:pPr>
            <w:r w:rsidRPr="00952E5C">
              <w:rPr>
                <w:rFonts w:ascii="Arial" w:hAnsi="Arial" w:cs="Arial"/>
                <w:szCs w:val="16"/>
              </w:rPr>
              <w:t>Visa :</w:t>
            </w:r>
          </w:p>
        </w:tc>
        <w:tc>
          <w:tcPr>
            <w:tcW w:w="1175" w:type="pct"/>
            <w:tcBorders>
              <w:top w:val="nil"/>
              <w:left w:val="nil"/>
              <w:bottom w:val="single" w:sz="4" w:space="0" w:color="auto"/>
            </w:tcBorders>
            <w:vAlign w:val="center"/>
          </w:tcPr>
          <w:p w:rsidR="00FD7EF4" w:rsidRDefault="00FD7EF4" w:rsidP="008C04F0">
            <w:pPr>
              <w:rPr>
                <w:rFonts w:ascii="Arial" w:hAnsi="Arial" w:cs="Arial"/>
                <w:szCs w:val="16"/>
              </w:rPr>
            </w:pPr>
          </w:p>
        </w:tc>
      </w:tr>
      <w:tr w:rsidR="00FD7EF4" w:rsidTr="0000482C">
        <w:trPr>
          <w:trHeight w:val="912"/>
        </w:trPr>
        <w:tc>
          <w:tcPr>
            <w:tcW w:w="1102" w:type="pct"/>
            <w:tcBorders>
              <w:right w:val="nil"/>
            </w:tcBorders>
            <w:vAlign w:val="center"/>
          </w:tcPr>
          <w:p w:rsidR="00FD7EF4" w:rsidRDefault="00820194" w:rsidP="008C04F0">
            <w:pPr>
              <w:rPr>
                <w:rFonts w:ascii="Arial" w:hAnsi="Arial" w:cs="Arial"/>
                <w:szCs w:val="16"/>
              </w:rPr>
            </w:pPr>
            <w:r w:rsidRPr="00952E5C">
              <w:rPr>
                <w:rFonts w:ascii="Arial" w:hAnsi="Arial" w:cs="Arial"/>
                <w:szCs w:val="16"/>
              </w:rPr>
              <w:t xml:space="preserve">Liste de diffusion : </w:t>
            </w:r>
          </w:p>
        </w:tc>
        <w:tc>
          <w:tcPr>
            <w:tcW w:w="1372" w:type="pct"/>
            <w:tcBorders>
              <w:left w:val="nil"/>
              <w:right w:val="nil"/>
            </w:tcBorders>
            <w:vAlign w:val="center"/>
          </w:tcPr>
          <w:p w:rsidR="00141526" w:rsidRDefault="008D72F1" w:rsidP="00D954E9">
            <w:pPr>
              <w:rPr>
                <w:rFonts w:ascii="Arial" w:hAnsi="Arial" w:cs="Arial"/>
                <w:szCs w:val="16"/>
              </w:rPr>
            </w:pPr>
            <w:r>
              <w:rPr>
                <w:rFonts w:ascii="Arial" w:hAnsi="Arial" w:cs="Arial"/>
                <w:szCs w:val="16"/>
              </w:rPr>
              <w:t>Client</w:t>
            </w:r>
          </w:p>
        </w:tc>
        <w:tc>
          <w:tcPr>
            <w:tcW w:w="779" w:type="pct"/>
            <w:tcBorders>
              <w:left w:val="nil"/>
              <w:right w:val="nil"/>
            </w:tcBorders>
            <w:vAlign w:val="center"/>
          </w:tcPr>
          <w:p w:rsidR="00FD7EF4" w:rsidRDefault="00820194" w:rsidP="008C04F0">
            <w:pPr>
              <w:rPr>
                <w:rFonts w:ascii="Arial" w:hAnsi="Arial" w:cs="Arial"/>
                <w:szCs w:val="16"/>
              </w:rPr>
            </w:pPr>
            <w:r w:rsidRPr="00952E5C">
              <w:rPr>
                <w:rFonts w:ascii="Arial" w:hAnsi="Arial" w:cs="Arial"/>
                <w:szCs w:val="16"/>
              </w:rPr>
              <w:t xml:space="preserve">Classement : </w:t>
            </w:r>
          </w:p>
        </w:tc>
        <w:tc>
          <w:tcPr>
            <w:tcW w:w="1747" w:type="pct"/>
            <w:gridSpan w:val="2"/>
            <w:tcBorders>
              <w:left w:val="nil"/>
            </w:tcBorders>
            <w:vAlign w:val="center"/>
          </w:tcPr>
          <w:p w:rsidR="00FD7EF4" w:rsidRDefault="00D954E9" w:rsidP="00A63A77">
            <w:pPr>
              <w:rPr>
                <w:rFonts w:ascii="Arial" w:hAnsi="Arial" w:cs="Arial"/>
                <w:szCs w:val="16"/>
              </w:rPr>
            </w:pPr>
            <w:r>
              <w:rPr>
                <w:rFonts w:ascii="Arial" w:hAnsi="Arial" w:cs="Arial"/>
                <w:szCs w:val="16"/>
              </w:rPr>
              <w:t>Data\Banque de connaissances techniques</w:t>
            </w:r>
          </w:p>
        </w:tc>
      </w:tr>
    </w:tbl>
    <w:p w:rsidR="00FA06DA" w:rsidRDefault="00D954E9" w:rsidP="0000482C">
      <w:pPr>
        <w:pStyle w:val="Titre1"/>
      </w:pPr>
      <w:r>
        <w:t>Introduction</w:t>
      </w:r>
    </w:p>
    <w:p w:rsidR="00D954E9" w:rsidRDefault="00D954E9" w:rsidP="00D954E9">
      <w:r>
        <w:t xml:space="preserve">Cette procédure présente la configuration réseau à appliquer sur les </w:t>
      </w:r>
      <w:proofErr w:type="spellStart"/>
      <w:r>
        <w:t>PCs</w:t>
      </w:r>
      <w:proofErr w:type="spellEnd"/>
      <w:r>
        <w:t xml:space="preserve"> installés avec S1.</w:t>
      </w:r>
      <w:r w:rsidR="00E942E1">
        <w:t xml:space="preserve"> Elle permet de configurer les cartes réseaux sur un système Linux Debian Squeeze.</w:t>
      </w:r>
    </w:p>
    <w:p w:rsidR="00D954E9" w:rsidRDefault="00D954E9" w:rsidP="00D954E9">
      <w:r>
        <w:t xml:space="preserve">Ce document est applicable pour les modèles </w:t>
      </w:r>
      <w:r w:rsidR="00E942E1">
        <w:t>de PC suivants :</w:t>
      </w:r>
    </w:p>
    <w:p w:rsidR="00E942E1" w:rsidRDefault="00E942E1" w:rsidP="00E942E1">
      <w:pPr>
        <w:pStyle w:val="Paragraphedeliste"/>
        <w:numPr>
          <w:ilvl w:val="0"/>
          <w:numId w:val="44"/>
        </w:numPr>
      </w:pPr>
      <w:r>
        <w:t>PC B&amp;R 800</w:t>
      </w:r>
    </w:p>
    <w:p w:rsidR="00E942E1" w:rsidRDefault="00E942E1" w:rsidP="00E942E1">
      <w:pPr>
        <w:pStyle w:val="Paragraphedeliste"/>
        <w:numPr>
          <w:ilvl w:val="0"/>
          <w:numId w:val="44"/>
        </w:numPr>
      </w:pPr>
      <w:r>
        <w:t>PC B&amp;R 900</w:t>
      </w:r>
    </w:p>
    <w:p w:rsidR="00E942E1" w:rsidRDefault="00565CF7" w:rsidP="00E942E1">
      <w:pPr>
        <w:pStyle w:val="Titre1"/>
      </w:pPr>
      <w:r>
        <w:t>Configuration réseau</w:t>
      </w:r>
    </w:p>
    <w:p w:rsidR="00E942E1" w:rsidRDefault="00E942E1" w:rsidP="00E942E1">
      <w:pPr>
        <w:pStyle w:val="Paragraphedeliste"/>
        <w:numPr>
          <w:ilvl w:val="0"/>
          <w:numId w:val="45"/>
        </w:numPr>
      </w:pPr>
      <w:r>
        <w:t>Connecter un clavier et une souris USB au PC.</w:t>
      </w:r>
    </w:p>
    <w:p w:rsidR="00E942E1" w:rsidRDefault="00E942E1" w:rsidP="00E942E1">
      <w:pPr>
        <w:pStyle w:val="Paragraphedeliste"/>
        <w:numPr>
          <w:ilvl w:val="0"/>
          <w:numId w:val="45"/>
        </w:numPr>
      </w:pPr>
      <w:r>
        <w:t>Mettre le PC sous tension.</w:t>
      </w:r>
    </w:p>
    <w:p w:rsidR="00092AB9" w:rsidRDefault="00092AB9" w:rsidP="00092AB9"/>
    <w:tbl>
      <w:tblPr>
        <w:tblStyle w:val="Grilledutableau"/>
        <w:tblW w:w="9639" w:type="dxa"/>
        <w:tblInd w:w="-5" w:type="dxa"/>
        <w:shd w:val="clear" w:color="auto" w:fill="FFD966" w:themeFill="accent4" w:themeFillTint="99"/>
        <w:tblLook w:val="04A0" w:firstRow="1" w:lastRow="0" w:firstColumn="1" w:lastColumn="0" w:noHBand="0" w:noVBand="1"/>
      </w:tblPr>
      <w:tblGrid>
        <w:gridCol w:w="1356"/>
        <w:gridCol w:w="8283"/>
      </w:tblGrid>
      <w:tr w:rsidR="00092AB9" w:rsidTr="00856059">
        <w:trPr>
          <w:trHeight w:val="900"/>
        </w:trPr>
        <w:tc>
          <w:tcPr>
            <w:tcW w:w="1276" w:type="dxa"/>
            <w:shd w:val="clear" w:color="auto" w:fill="FFD966" w:themeFill="accent4" w:themeFillTint="99"/>
          </w:tcPr>
          <w:p w:rsidR="00092AB9" w:rsidRDefault="00092AB9" w:rsidP="00856059">
            <w:pPr>
              <w:jc w:val="center"/>
            </w:pPr>
            <w:r>
              <w:rPr>
                <w:noProof/>
              </w:rPr>
              <w:drawing>
                <wp:inline distT="0" distB="0" distL="0" distR="0" wp14:anchorId="164D70D1" wp14:editId="33EDC9DC">
                  <wp:extent cx="720000" cy="720000"/>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n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8363" w:type="dxa"/>
            <w:shd w:val="clear" w:color="auto" w:fill="FFD966" w:themeFill="accent4" w:themeFillTint="99"/>
          </w:tcPr>
          <w:p w:rsidR="00092AB9" w:rsidRDefault="00092AB9" w:rsidP="00856059">
            <w:r>
              <w:t>Si le PC est connecté à un rack Phoenix et est correctement configuré, le programme Samantha démarre automatiquement. Pour arrêter le programme, il faut taper la combinaison de touches ALT+F4 afin d’arrêter Samantha.</w:t>
            </w:r>
          </w:p>
          <w:p w:rsidR="00092AB9" w:rsidRDefault="00092AB9" w:rsidP="00856059"/>
        </w:tc>
      </w:tr>
    </w:tbl>
    <w:p w:rsidR="00092AB9" w:rsidRDefault="00092AB9" w:rsidP="00092AB9"/>
    <w:p w:rsidR="00092AB9" w:rsidRPr="00E942E1" w:rsidRDefault="00092AB9" w:rsidP="00092AB9">
      <w:pPr>
        <w:pStyle w:val="Paragraphedeliste"/>
        <w:numPr>
          <w:ilvl w:val="0"/>
          <w:numId w:val="45"/>
        </w:numPr>
      </w:pPr>
      <w:r>
        <w:t>Ouvrir un terminal et se connecter en super-utilisateur (si besoin, voir Procédure).</w:t>
      </w:r>
    </w:p>
    <w:p w:rsidR="00920DE9" w:rsidRDefault="00092AB9" w:rsidP="00E942E1">
      <w:pPr>
        <w:pStyle w:val="Paragraphedeliste"/>
        <w:numPr>
          <w:ilvl w:val="0"/>
          <w:numId w:val="45"/>
        </w:numPr>
      </w:pPr>
      <w:r>
        <w:t>On peut vérifier la configuration réseau en saisissant la commande suivante :</w:t>
      </w:r>
    </w:p>
    <w:p w:rsidR="00092AB9" w:rsidRDefault="00092AB9" w:rsidP="00092AB9">
      <w:pPr>
        <w:pStyle w:val="Lignedecommande"/>
      </w:pPr>
      <w:proofErr w:type="spellStart"/>
      <w:proofErr w:type="gramStart"/>
      <w:r>
        <w:t>ifconfig</w:t>
      </w:r>
      <w:proofErr w:type="spellEnd"/>
      <w:proofErr w:type="gramEnd"/>
    </w:p>
    <w:p w:rsidR="00267AC7" w:rsidRPr="00E6502D" w:rsidRDefault="00267AC7" w:rsidP="00267AC7">
      <w:pPr>
        <w:pStyle w:val="Rsultatterminal"/>
      </w:pPr>
      <w:proofErr w:type="gramStart"/>
      <w:r w:rsidRPr="00E6502D">
        <w:t>eth0</w:t>
      </w:r>
      <w:proofErr w:type="gramEnd"/>
      <w:r w:rsidRPr="00E6502D">
        <w:t xml:space="preserve">      Link </w:t>
      </w:r>
      <w:proofErr w:type="spellStart"/>
      <w:r w:rsidRPr="00E6502D">
        <w:t>encap:Ethernet</w:t>
      </w:r>
      <w:proofErr w:type="spellEnd"/>
      <w:r w:rsidRPr="00E6502D">
        <w:t xml:space="preserve">  </w:t>
      </w:r>
      <w:proofErr w:type="spellStart"/>
      <w:r w:rsidRPr="00E6502D">
        <w:t>HWaddr</w:t>
      </w:r>
      <w:proofErr w:type="spellEnd"/>
      <w:r w:rsidRPr="00E6502D">
        <w:t xml:space="preserve"> 00:13:95:0b:8c:e7  </w:t>
      </w:r>
    </w:p>
    <w:p w:rsidR="00267AC7" w:rsidRPr="00E6502D" w:rsidRDefault="00267AC7" w:rsidP="00267AC7">
      <w:pPr>
        <w:pStyle w:val="Rsultatterminal"/>
      </w:pPr>
      <w:r w:rsidRPr="00E6502D">
        <w:t xml:space="preserve">          </w:t>
      </w:r>
      <w:proofErr w:type="spellStart"/>
      <w:proofErr w:type="gramStart"/>
      <w:r w:rsidRPr="00E6502D">
        <w:t>inet</w:t>
      </w:r>
      <w:proofErr w:type="spellEnd"/>
      <w:proofErr w:type="gramEnd"/>
      <w:r w:rsidRPr="00E6502D">
        <w:t xml:space="preserve"> adr:169.254.233.99  Bcast:169.254.233.255  Masque:255.255.255.0</w:t>
      </w:r>
    </w:p>
    <w:p w:rsidR="00267AC7" w:rsidRPr="00E6502D" w:rsidRDefault="00267AC7" w:rsidP="00267AC7">
      <w:pPr>
        <w:pStyle w:val="Rsultatterminal"/>
      </w:pPr>
      <w:r w:rsidRPr="00E6502D">
        <w:t xml:space="preserve">          UP BROADCAST </w:t>
      </w:r>
      <w:proofErr w:type="gramStart"/>
      <w:r w:rsidRPr="00E6502D">
        <w:t>MULTICAST  MTU:1500</w:t>
      </w:r>
      <w:proofErr w:type="gramEnd"/>
      <w:r w:rsidRPr="00E6502D">
        <w:t xml:space="preserve">  Metric:1</w:t>
      </w:r>
    </w:p>
    <w:p w:rsidR="00267AC7" w:rsidRPr="00E6502D" w:rsidRDefault="00267AC7" w:rsidP="00267AC7">
      <w:pPr>
        <w:pStyle w:val="Rsultatterminal"/>
      </w:pPr>
      <w:r w:rsidRPr="00E6502D">
        <w:t xml:space="preserve">          RX packets:0 errors:0 dropped:0 overruns:0 frame:0</w:t>
      </w:r>
    </w:p>
    <w:p w:rsidR="00267AC7" w:rsidRPr="00E6502D" w:rsidRDefault="00267AC7" w:rsidP="00267AC7">
      <w:pPr>
        <w:pStyle w:val="Rsultatterminal"/>
      </w:pPr>
      <w:r w:rsidRPr="00E6502D">
        <w:t xml:space="preserve">          TX packets</w:t>
      </w:r>
      <w:proofErr w:type="gramStart"/>
      <w:r w:rsidRPr="00E6502D">
        <w:t>:0</w:t>
      </w:r>
      <w:proofErr w:type="gramEnd"/>
      <w:r w:rsidRPr="00E6502D">
        <w:t xml:space="preserve"> errors:0 dropped:0 overruns:0 carrier:0</w:t>
      </w:r>
    </w:p>
    <w:p w:rsidR="00267AC7" w:rsidRPr="009A15DC" w:rsidRDefault="00267AC7" w:rsidP="00267AC7">
      <w:pPr>
        <w:pStyle w:val="Rsultatterminal"/>
      </w:pPr>
      <w:r w:rsidRPr="00E6502D">
        <w:t xml:space="preserve">          </w:t>
      </w:r>
      <w:proofErr w:type="gramStart"/>
      <w:r w:rsidRPr="009A15DC">
        <w:t>collisions:</w:t>
      </w:r>
      <w:proofErr w:type="gramEnd"/>
      <w:r w:rsidRPr="009A15DC">
        <w:t xml:space="preserve">0 </w:t>
      </w:r>
      <w:proofErr w:type="spellStart"/>
      <w:r w:rsidRPr="009A15DC">
        <w:t>lg</w:t>
      </w:r>
      <w:proofErr w:type="spellEnd"/>
      <w:r w:rsidRPr="009A15DC">
        <w:t xml:space="preserve"> file transmission:1000 </w:t>
      </w:r>
    </w:p>
    <w:p w:rsidR="00267AC7" w:rsidRPr="009A15DC" w:rsidRDefault="00267AC7" w:rsidP="00267AC7">
      <w:pPr>
        <w:pStyle w:val="Rsultatterminal"/>
      </w:pPr>
      <w:r w:rsidRPr="009A15DC">
        <w:t xml:space="preserve">          RX bytes</w:t>
      </w:r>
      <w:proofErr w:type="gramStart"/>
      <w:r w:rsidRPr="009A15DC">
        <w:t>:0</w:t>
      </w:r>
      <w:proofErr w:type="gramEnd"/>
      <w:r w:rsidRPr="009A15DC">
        <w:t xml:space="preserve"> (0.0 B)  TX bytes</w:t>
      </w:r>
      <w:proofErr w:type="gramStart"/>
      <w:r w:rsidRPr="009A15DC">
        <w:t>:0</w:t>
      </w:r>
      <w:proofErr w:type="gramEnd"/>
      <w:r w:rsidRPr="009A15DC">
        <w:t xml:space="preserve"> (0.0 B)</w:t>
      </w:r>
    </w:p>
    <w:p w:rsidR="00267AC7" w:rsidRPr="009A15DC" w:rsidRDefault="00267AC7" w:rsidP="00267AC7">
      <w:pPr>
        <w:pStyle w:val="Rsultatterminal"/>
      </w:pPr>
      <w:r w:rsidRPr="009A15DC">
        <w:t xml:space="preserve">          Interruption</w:t>
      </w:r>
      <w:proofErr w:type="gramStart"/>
      <w:r w:rsidRPr="009A15DC">
        <w:t>:27</w:t>
      </w:r>
      <w:proofErr w:type="gramEnd"/>
      <w:r w:rsidRPr="009A15DC">
        <w:t xml:space="preserve"> </w:t>
      </w:r>
      <w:proofErr w:type="spellStart"/>
      <w:r w:rsidRPr="009A15DC">
        <w:t>Adresse</w:t>
      </w:r>
      <w:proofErr w:type="spellEnd"/>
      <w:r w:rsidRPr="009A15DC">
        <w:t xml:space="preserve"> de base:0xa000 </w:t>
      </w:r>
    </w:p>
    <w:p w:rsidR="00267AC7" w:rsidRPr="009A15DC" w:rsidRDefault="00267AC7" w:rsidP="00267AC7">
      <w:pPr>
        <w:pStyle w:val="Rsultatterminal"/>
      </w:pPr>
    </w:p>
    <w:p w:rsidR="00267AC7" w:rsidRPr="00E6502D" w:rsidRDefault="00267AC7" w:rsidP="00267AC7">
      <w:pPr>
        <w:pStyle w:val="Rsultatterminal"/>
      </w:pPr>
      <w:proofErr w:type="gramStart"/>
      <w:r w:rsidRPr="00E6502D">
        <w:t>eth1</w:t>
      </w:r>
      <w:proofErr w:type="gramEnd"/>
      <w:r w:rsidRPr="00E6502D">
        <w:t xml:space="preserve">      Link </w:t>
      </w:r>
      <w:proofErr w:type="spellStart"/>
      <w:r w:rsidRPr="00E6502D">
        <w:t>encap:Ethernet</w:t>
      </w:r>
      <w:proofErr w:type="spellEnd"/>
      <w:r w:rsidRPr="00E6502D">
        <w:t xml:space="preserve">  </w:t>
      </w:r>
      <w:proofErr w:type="spellStart"/>
      <w:r w:rsidRPr="00E6502D">
        <w:t>HWaddr</w:t>
      </w:r>
      <w:proofErr w:type="spellEnd"/>
      <w:r w:rsidRPr="00E6502D">
        <w:t xml:space="preserve"> 00:60:65:1a:7b:01  </w:t>
      </w:r>
    </w:p>
    <w:p w:rsidR="00267AC7" w:rsidRPr="00E6502D" w:rsidRDefault="00267AC7" w:rsidP="00267AC7">
      <w:pPr>
        <w:pStyle w:val="Rsultatterminal"/>
      </w:pPr>
      <w:r w:rsidRPr="00E6502D">
        <w:t xml:space="preserve">          </w:t>
      </w:r>
      <w:proofErr w:type="spellStart"/>
      <w:proofErr w:type="gramStart"/>
      <w:r w:rsidRPr="00E6502D">
        <w:t>inet</w:t>
      </w:r>
      <w:proofErr w:type="spellEnd"/>
      <w:proofErr w:type="gramEnd"/>
      <w:r w:rsidRPr="00E6502D">
        <w:t xml:space="preserve"> adr:172.16.24.101  Bcast:172.16.24.255  Masque:255.255.255.0</w:t>
      </w:r>
    </w:p>
    <w:p w:rsidR="00267AC7" w:rsidRPr="00E6502D" w:rsidRDefault="00267AC7" w:rsidP="00267AC7">
      <w:pPr>
        <w:pStyle w:val="Rsultatterminal"/>
      </w:pPr>
      <w:r w:rsidRPr="00E6502D">
        <w:t xml:space="preserve">          UP BROADCAST </w:t>
      </w:r>
      <w:proofErr w:type="gramStart"/>
      <w:r w:rsidRPr="00E6502D">
        <w:t>MULTICAST  MTU:1500</w:t>
      </w:r>
      <w:proofErr w:type="gramEnd"/>
      <w:r w:rsidRPr="00E6502D">
        <w:t xml:space="preserve">  Metric:1</w:t>
      </w:r>
    </w:p>
    <w:p w:rsidR="00267AC7" w:rsidRPr="00E6502D" w:rsidRDefault="00267AC7" w:rsidP="00267AC7">
      <w:pPr>
        <w:pStyle w:val="Rsultatterminal"/>
      </w:pPr>
      <w:r w:rsidRPr="00E6502D">
        <w:t xml:space="preserve">          RX packets:0 errors:0 dropped:0 overruns:0 frame:0</w:t>
      </w:r>
    </w:p>
    <w:p w:rsidR="00267AC7" w:rsidRPr="00E6502D" w:rsidRDefault="00267AC7" w:rsidP="00267AC7">
      <w:pPr>
        <w:pStyle w:val="Rsultatterminal"/>
      </w:pPr>
      <w:r w:rsidRPr="00E6502D">
        <w:t xml:space="preserve">          TX packets</w:t>
      </w:r>
      <w:proofErr w:type="gramStart"/>
      <w:r w:rsidRPr="00E6502D">
        <w:t>:0</w:t>
      </w:r>
      <w:proofErr w:type="gramEnd"/>
      <w:r w:rsidRPr="00E6502D">
        <w:t xml:space="preserve"> errors:0 dropped:0 overruns:0 carrier:0</w:t>
      </w:r>
    </w:p>
    <w:p w:rsidR="00267AC7" w:rsidRPr="009A15DC" w:rsidRDefault="00267AC7" w:rsidP="00267AC7">
      <w:pPr>
        <w:pStyle w:val="Rsultatterminal"/>
      </w:pPr>
      <w:r w:rsidRPr="00E6502D">
        <w:t xml:space="preserve">          </w:t>
      </w:r>
      <w:proofErr w:type="gramStart"/>
      <w:r w:rsidRPr="009A15DC">
        <w:t>collisions:</w:t>
      </w:r>
      <w:proofErr w:type="gramEnd"/>
      <w:r w:rsidRPr="009A15DC">
        <w:t xml:space="preserve">0 </w:t>
      </w:r>
      <w:proofErr w:type="spellStart"/>
      <w:r w:rsidRPr="009A15DC">
        <w:t>lg</w:t>
      </w:r>
      <w:proofErr w:type="spellEnd"/>
      <w:r w:rsidRPr="009A15DC">
        <w:t xml:space="preserve"> file transmission:1000 </w:t>
      </w:r>
    </w:p>
    <w:p w:rsidR="00267AC7" w:rsidRPr="009A15DC" w:rsidRDefault="00267AC7" w:rsidP="00267AC7">
      <w:pPr>
        <w:pStyle w:val="Rsultatterminal"/>
      </w:pPr>
      <w:r w:rsidRPr="009A15DC">
        <w:t xml:space="preserve">          RX bytes</w:t>
      </w:r>
      <w:proofErr w:type="gramStart"/>
      <w:r w:rsidRPr="009A15DC">
        <w:t>:0</w:t>
      </w:r>
      <w:proofErr w:type="gramEnd"/>
      <w:r w:rsidRPr="009A15DC">
        <w:t xml:space="preserve"> (0.0 B)  TX bytes</w:t>
      </w:r>
      <w:proofErr w:type="gramStart"/>
      <w:r w:rsidRPr="009A15DC">
        <w:t>:0</w:t>
      </w:r>
      <w:proofErr w:type="gramEnd"/>
      <w:r w:rsidRPr="009A15DC">
        <w:t xml:space="preserve"> (0.0 B)</w:t>
      </w:r>
    </w:p>
    <w:p w:rsidR="00267AC7" w:rsidRPr="009A15DC" w:rsidRDefault="00267AC7" w:rsidP="00267AC7">
      <w:pPr>
        <w:pStyle w:val="Rsultatterminal"/>
      </w:pPr>
      <w:r w:rsidRPr="009A15DC">
        <w:t xml:space="preserve">          Interruption</w:t>
      </w:r>
      <w:proofErr w:type="gramStart"/>
      <w:r w:rsidRPr="009A15DC">
        <w:t>:16</w:t>
      </w:r>
      <w:proofErr w:type="gramEnd"/>
      <w:r w:rsidRPr="009A15DC">
        <w:t xml:space="preserve"> Mémoire:feae0000-feb00000 </w:t>
      </w:r>
    </w:p>
    <w:p w:rsidR="00267AC7" w:rsidRPr="009A15DC" w:rsidRDefault="00267AC7" w:rsidP="00267AC7">
      <w:pPr>
        <w:pStyle w:val="Rsultatterminal"/>
      </w:pPr>
    </w:p>
    <w:p w:rsidR="00267AC7" w:rsidRPr="009A15DC" w:rsidRDefault="00267AC7" w:rsidP="00267AC7">
      <w:pPr>
        <w:pStyle w:val="Rsultatterminal"/>
      </w:pPr>
      <w:proofErr w:type="gramStart"/>
      <w:r w:rsidRPr="009A15DC">
        <w:t>lo</w:t>
      </w:r>
      <w:proofErr w:type="gramEnd"/>
      <w:r w:rsidRPr="009A15DC">
        <w:t xml:space="preserve">        Link </w:t>
      </w:r>
      <w:proofErr w:type="spellStart"/>
      <w:r w:rsidRPr="009A15DC">
        <w:t>encap:Boucle</w:t>
      </w:r>
      <w:proofErr w:type="spellEnd"/>
      <w:r w:rsidRPr="009A15DC">
        <w:t xml:space="preserve"> locale  </w:t>
      </w:r>
    </w:p>
    <w:p w:rsidR="00267AC7" w:rsidRPr="009A15DC" w:rsidRDefault="00267AC7" w:rsidP="00267AC7">
      <w:pPr>
        <w:pStyle w:val="Rsultatterminal"/>
      </w:pPr>
      <w:r w:rsidRPr="009A15DC">
        <w:t xml:space="preserve">          </w:t>
      </w:r>
      <w:proofErr w:type="spellStart"/>
      <w:proofErr w:type="gramStart"/>
      <w:r w:rsidRPr="009A15DC">
        <w:t>inet</w:t>
      </w:r>
      <w:proofErr w:type="spellEnd"/>
      <w:proofErr w:type="gramEnd"/>
      <w:r w:rsidRPr="009A15DC">
        <w:t xml:space="preserve"> adr:127.0.0.1  Masque:255.0.0.0</w:t>
      </w:r>
    </w:p>
    <w:p w:rsidR="00267AC7" w:rsidRPr="00E6502D" w:rsidRDefault="00267AC7" w:rsidP="00267AC7">
      <w:pPr>
        <w:pStyle w:val="Rsultatterminal"/>
      </w:pPr>
      <w:r w:rsidRPr="009A15DC">
        <w:t xml:space="preserve">          </w:t>
      </w:r>
      <w:proofErr w:type="spellStart"/>
      <w:proofErr w:type="gramStart"/>
      <w:r w:rsidRPr="00E6502D">
        <w:t>adr</w:t>
      </w:r>
      <w:proofErr w:type="spellEnd"/>
      <w:proofErr w:type="gramEnd"/>
      <w:r w:rsidRPr="00E6502D">
        <w:t xml:space="preserve"> inet6: ::1/128 </w:t>
      </w:r>
      <w:proofErr w:type="spellStart"/>
      <w:r w:rsidRPr="00E6502D">
        <w:t>Scope:Hôte</w:t>
      </w:r>
      <w:proofErr w:type="spellEnd"/>
    </w:p>
    <w:p w:rsidR="00267AC7" w:rsidRPr="00E6502D" w:rsidRDefault="00267AC7" w:rsidP="00267AC7">
      <w:pPr>
        <w:pStyle w:val="Rsultatterminal"/>
      </w:pPr>
      <w:r w:rsidRPr="00E6502D">
        <w:t xml:space="preserve">          UP LOOPBACK </w:t>
      </w:r>
      <w:proofErr w:type="gramStart"/>
      <w:r w:rsidRPr="00E6502D">
        <w:t>RUNNING  MTU:16436</w:t>
      </w:r>
      <w:proofErr w:type="gramEnd"/>
      <w:r w:rsidRPr="00E6502D">
        <w:t xml:space="preserve">  Metric:1</w:t>
      </w:r>
    </w:p>
    <w:p w:rsidR="00267AC7" w:rsidRPr="00E6502D" w:rsidRDefault="00267AC7" w:rsidP="00267AC7">
      <w:pPr>
        <w:pStyle w:val="Rsultatterminal"/>
      </w:pPr>
      <w:r w:rsidRPr="00E6502D">
        <w:t xml:space="preserve">          RX packets</w:t>
      </w:r>
      <w:proofErr w:type="gramStart"/>
      <w:r w:rsidRPr="00E6502D">
        <w:t>:333</w:t>
      </w:r>
      <w:proofErr w:type="gramEnd"/>
      <w:r w:rsidRPr="00E6502D">
        <w:t xml:space="preserve"> errors:0 dropped:0 overruns:0 frame:0</w:t>
      </w:r>
    </w:p>
    <w:p w:rsidR="00267AC7" w:rsidRPr="00E6502D" w:rsidRDefault="00267AC7" w:rsidP="00267AC7">
      <w:pPr>
        <w:pStyle w:val="Rsultatterminal"/>
      </w:pPr>
      <w:r w:rsidRPr="00E6502D">
        <w:lastRenderedPageBreak/>
        <w:t xml:space="preserve">          TX packets</w:t>
      </w:r>
      <w:proofErr w:type="gramStart"/>
      <w:r w:rsidRPr="00E6502D">
        <w:t>:333</w:t>
      </w:r>
      <w:proofErr w:type="gramEnd"/>
      <w:r w:rsidRPr="00E6502D">
        <w:t xml:space="preserve"> errors:0 dropped:0 overruns:0 carrier:0</w:t>
      </w:r>
    </w:p>
    <w:p w:rsidR="00267AC7" w:rsidRPr="00E6502D" w:rsidRDefault="00267AC7" w:rsidP="00267AC7">
      <w:pPr>
        <w:pStyle w:val="Rsultatterminal"/>
      </w:pPr>
      <w:r w:rsidRPr="00E6502D">
        <w:t xml:space="preserve">          </w:t>
      </w:r>
      <w:proofErr w:type="gramStart"/>
      <w:r w:rsidRPr="00E6502D">
        <w:t>collisions:</w:t>
      </w:r>
      <w:proofErr w:type="gramEnd"/>
      <w:r w:rsidRPr="00E6502D">
        <w:t xml:space="preserve">0 </w:t>
      </w:r>
      <w:proofErr w:type="spellStart"/>
      <w:r w:rsidRPr="00E6502D">
        <w:t>lg</w:t>
      </w:r>
      <w:proofErr w:type="spellEnd"/>
      <w:r w:rsidRPr="00E6502D">
        <w:t xml:space="preserve"> file transmission:0 </w:t>
      </w:r>
    </w:p>
    <w:p w:rsidR="00092AB9" w:rsidRDefault="00267AC7" w:rsidP="00267AC7">
      <w:pPr>
        <w:pStyle w:val="Rsultatterminal"/>
      </w:pPr>
      <w:r w:rsidRPr="00E6502D">
        <w:t xml:space="preserve">          RX bytes</w:t>
      </w:r>
      <w:proofErr w:type="gramStart"/>
      <w:r w:rsidRPr="00E6502D">
        <w:t>:40037</w:t>
      </w:r>
      <w:proofErr w:type="gramEnd"/>
      <w:r w:rsidRPr="00E6502D">
        <w:t xml:space="preserve"> (39.0 KiB)  TX bytes:40037 (39.0 KiB)</w:t>
      </w:r>
    </w:p>
    <w:p w:rsidR="00267AC7" w:rsidRDefault="00267AC7" w:rsidP="00267AC7"/>
    <w:p w:rsidR="00267AC7" w:rsidRDefault="00267AC7" w:rsidP="00267AC7">
      <w:r>
        <w:t xml:space="preserve">On peut voir dans le résultat de la commande 3 interfaces réseaux nommées respectivement eth0, eth1 et </w:t>
      </w:r>
      <w:proofErr w:type="spellStart"/>
      <w:r>
        <w:t>lo</w:t>
      </w:r>
      <w:proofErr w:type="spellEnd"/>
      <w:r>
        <w:t>. Le tableau suivant décrit à quoi ces interfaces correspondent :</w:t>
      </w:r>
    </w:p>
    <w:p w:rsidR="00267AC7" w:rsidRDefault="00267AC7" w:rsidP="00267AC7"/>
    <w:tbl>
      <w:tblPr>
        <w:tblStyle w:val="Grilledutableau"/>
        <w:tblW w:w="0" w:type="auto"/>
        <w:tblLayout w:type="fixed"/>
        <w:tblLook w:val="04A0" w:firstRow="1" w:lastRow="0" w:firstColumn="1" w:lastColumn="0" w:noHBand="0" w:noVBand="1"/>
      </w:tblPr>
      <w:tblGrid>
        <w:gridCol w:w="2122"/>
        <w:gridCol w:w="1984"/>
        <w:gridCol w:w="5522"/>
      </w:tblGrid>
      <w:tr w:rsidR="00267AC7" w:rsidTr="00E54539">
        <w:tc>
          <w:tcPr>
            <w:tcW w:w="2122" w:type="dxa"/>
          </w:tcPr>
          <w:p w:rsidR="00267AC7" w:rsidRDefault="00267AC7" w:rsidP="00267AC7">
            <w:r>
              <w:t xml:space="preserve">Nom dans </w:t>
            </w:r>
            <w:proofErr w:type="spellStart"/>
            <w:r>
              <w:t>ifconfig</w:t>
            </w:r>
            <w:proofErr w:type="spellEnd"/>
          </w:p>
        </w:tc>
        <w:tc>
          <w:tcPr>
            <w:tcW w:w="1984" w:type="dxa"/>
          </w:tcPr>
          <w:p w:rsidR="00267AC7" w:rsidRDefault="00267AC7" w:rsidP="00267AC7">
            <w:r>
              <w:t>Nom sur le PC</w:t>
            </w:r>
          </w:p>
        </w:tc>
        <w:tc>
          <w:tcPr>
            <w:tcW w:w="5522" w:type="dxa"/>
          </w:tcPr>
          <w:p w:rsidR="00267AC7" w:rsidRDefault="00267AC7" w:rsidP="00267AC7">
            <w:r>
              <w:t>Emplacement du port sur le PC</w:t>
            </w:r>
          </w:p>
        </w:tc>
      </w:tr>
      <w:tr w:rsidR="00741056" w:rsidTr="00E54539">
        <w:tc>
          <w:tcPr>
            <w:tcW w:w="2122" w:type="dxa"/>
          </w:tcPr>
          <w:p w:rsidR="00741056" w:rsidRDefault="00741056" w:rsidP="00267AC7">
            <w:r>
              <w:t>eth0</w:t>
            </w:r>
          </w:p>
        </w:tc>
        <w:tc>
          <w:tcPr>
            <w:tcW w:w="1984" w:type="dxa"/>
          </w:tcPr>
          <w:p w:rsidR="00741056" w:rsidRDefault="00741056" w:rsidP="00267AC7">
            <w:r>
              <w:t>ETH1</w:t>
            </w:r>
          </w:p>
        </w:tc>
        <w:tc>
          <w:tcPr>
            <w:tcW w:w="5522" w:type="dxa"/>
            <w:vMerge w:val="restart"/>
          </w:tcPr>
          <w:p w:rsidR="00741056" w:rsidRDefault="00741056" w:rsidP="00741056">
            <w:r>
              <w:t>Pour le panel PC800 : voir Figure 1.</w:t>
            </w:r>
          </w:p>
          <w:p w:rsidR="00741056" w:rsidRDefault="00741056" w:rsidP="00741056">
            <w:r>
              <w:t>Pour le panel PC900 : voir Figure 2.</w:t>
            </w:r>
          </w:p>
        </w:tc>
      </w:tr>
      <w:tr w:rsidR="00741056" w:rsidTr="00E54539">
        <w:tc>
          <w:tcPr>
            <w:tcW w:w="2122" w:type="dxa"/>
          </w:tcPr>
          <w:p w:rsidR="00741056" w:rsidRDefault="00741056" w:rsidP="00267AC7">
            <w:r>
              <w:t>eth1</w:t>
            </w:r>
          </w:p>
        </w:tc>
        <w:tc>
          <w:tcPr>
            <w:tcW w:w="1984" w:type="dxa"/>
          </w:tcPr>
          <w:p w:rsidR="00741056" w:rsidRDefault="00741056" w:rsidP="00267AC7">
            <w:r>
              <w:t>ETH2</w:t>
            </w:r>
          </w:p>
        </w:tc>
        <w:tc>
          <w:tcPr>
            <w:tcW w:w="5522" w:type="dxa"/>
            <w:vMerge/>
          </w:tcPr>
          <w:p w:rsidR="00741056" w:rsidRDefault="00741056" w:rsidP="00267AC7"/>
        </w:tc>
      </w:tr>
    </w:tbl>
    <w:p w:rsidR="00267AC7" w:rsidRDefault="00267AC7" w:rsidP="00267AC7"/>
    <w:p w:rsidR="00741056" w:rsidRDefault="00741056" w:rsidP="00741056">
      <w:pPr>
        <w:pStyle w:val="Lgende"/>
        <w:keepNext/>
      </w:pPr>
      <w:r>
        <w:t xml:space="preserve">Figure </w:t>
      </w:r>
      <w:fldSimple w:instr=" SEQ Figure \* ARABIC ">
        <w:r w:rsidR="007E59E2">
          <w:rPr>
            <w:noProof/>
          </w:rPr>
          <w:t>1</w:t>
        </w:r>
      </w:fldSimple>
      <w:r>
        <w:t>. Panel PC 800.</w:t>
      </w:r>
    </w:p>
    <w:p w:rsidR="00741056" w:rsidRDefault="00741056" w:rsidP="00741056">
      <w:r>
        <w:rPr>
          <w:noProof/>
        </w:rPr>
        <mc:AlternateContent>
          <mc:Choice Requires="wps">
            <w:drawing>
              <wp:anchor distT="0" distB="0" distL="114300" distR="114300" simplePos="0" relativeHeight="251661312" behindDoc="0" locked="0" layoutInCell="1" allowOverlap="1" wp14:anchorId="4900F954" wp14:editId="4569DBEA">
                <wp:simplePos x="0" y="0"/>
                <wp:positionH relativeFrom="column">
                  <wp:posOffset>4861560</wp:posOffset>
                </wp:positionH>
                <wp:positionV relativeFrom="paragraph">
                  <wp:posOffset>675640</wp:posOffset>
                </wp:positionV>
                <wp:extent cx="817200" cy="446400"/>
                <wp:effectExtent l="19050" t="19050" r="21590" b="30480"/>
                <wp:wrapNone/>
                <wp:docPr id="6" name="Flèche gauche 6"/>
                <wp:cNvGraphicFramePr/>
                <a:graphic xmlns:a="http://schemas.openxmlformats.org/drawingml/2006/main">
                  <a:graphicData uri="http://schemas.microsoft.com/office/word/2010/wordprocessingShape">
                    <wps:wsp>
                      <wps:cNvSpPr/>
                      <wps:spPr>
                        <a:xfrm>
                          <a:off x="0" y="0"/>
                          <a:ext cx="817200" cy="446400"/>
                        </a:xfrm>
                        <a:prstGeom prst="lef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txbx>
                        <w:txbxContent>
                          <w:p w:rsidR="00741056" w:rsidRPr="00D608FD" w:rsidRDefault="00741056" w:rsidP="00741056">
                            <w:pPr>
                              <w:jc w:val="center"/>
                              <w:rPr>
                                <w:sz w:val="16"/>
                                <w:szCs w:val="16"/>
                              </w:rPr>
                            </w:pPr>
                            <w:r>
                              <w:rPr>
                                <w:sz w:val="16"/>
                                <w:szCs w:val="16"/>
                              </w:rPr>
                              <w:t>ETH2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0F95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6" o:spid="_x0000_s1026" type="#_x0000_t66" style="position:absolute;margin-left:382.8pt;margin-top:53.2pt;width:64.35pt;height:3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" adj="5900" fillcolor="red" strokecolor="#823b0b [1605]" strokeweight="1pt">
                <v:textbox>
                  <w:txbxContent>
                    <w:p w:rsidR="00741056" w:rsidRPr="00D608FD" w:rsidRDefault="00741056" w:rsidP="00741056">
                      <w:pPr>
                        <w:jc w:val="center"/>
                        <w:rPr>
                          <w:sz w:val="16"/>
                          <w:szCs w:val="16"/>
                        </w:rPr>
                      </w:pPr>
                      <w:r>
                        <w:rPr>
                          <w:sz w:val="16"/>
                          <w:szCs w:val="16"/>
                        </w:rPr>
                        <w:t>ETH2</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A89C42E" wp14:editId="7237FCBD">
                <wp:simplePos x="0" y="0"/>
                <wp:positionH relativeFrom="column">
                  <wp:posOffset>3556635</wp:posOffset>
                </wp:positionH>
                <wp:positionV relativeFrom="paragraph">
                  <wp:posOffset>675640</wp:posOffset>
                </wp:positionV>
                <wp:extent cx="817200" cy="446400"/>
                <wp:effectExtent l="0" t="19050" r="40640" b="30480"/>
                <wp:wrapNone/>
                <wp:docPr id="8" name="Flèche gauche 8"/>
                <wp:cNvGraphicFramePr/>
                <a:graphic xmlns:a="http://schemas.openxmlformats.org/drawingml/2006/main">
                  <a:graphicData uri="http://schemas.microsoft.com/office/word/2010/wordprocessingShape">
                    <wps:wsp>
                      <wps:cNvSpPr/>
                      <wps:spPr>
                        <a:xfrm flipH="1">
                          <a:off x="0" y="0"/>
                          <a:ext cx="817200" cy="446400"/>
                        </a:xfrm>
                        <a:prstGeom prst="lef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txbx>
                        <w:txbxContent>
                          <w:p w:rsidR="00741056" w:rsidRPr="00D608FD" w:rsidRDefault="00741056" w:rsidP="00741056">
                            <w:pPr>
                              <w:jc w:val="center"/>
                              <w:rPr>
                                <w:sz w:val="16"/>
                                <w:szCs w:val="16"/>
                              </w:rPr>
                            </w:pPr>
                            <w:r>
                              <w:rPr>
                                <w:sz w:val="16"/>
                                <w:szCs w:val="16"/>
                              </w:rPr>
                              <w:t>ETH1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9C42E" id="Flèche gauche 8" o:spid="_x0000_s1027" type="#_x0000_t66" style="position:absolute;margin-left:280.05pt;margin-top:53.2pt;width:64.35pt;height:35.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" adj="5900" fillcolor="red" strokecolor="#823b0b [1605]" strokeweight="1pt">
                <v:textbox>
                  <w:txbxContent>
                    <w:p w:rsidR="00741056" w:rsidRPr="00D608FD" w:rsidRDefault="00741056" w:rsidP="00741056">
                      <w:pPr>
                        <w:jc w:val="center"/>
                        <w:rPr>
                          <w:sz w:val="16"/>
                          <w:szCs w:val="16"/>
                        </w:rPr>
                      </w:pPr>
                      <w:r>
                        <w:rPr>
                          <w:sz w:val="16"/>
                          <w:szCs w:val="16"/>
                        </w:rPr>
                        <w:t>ETH1</w:t>
                      </w:r>
                    </w:p>
                  </w:txbxContent>
                </v:textbox>
              </v:shape>
            </w:pict>
          </mc:Fallback>
        </mc:AlternateContent>
      </w:r>
      <w:r>
        <w:rPr>
          <w:noProof/>
        </w:rPr>
        <w:drawing>
          <wp:inline distT="0" distB="0" distL="0" distR="0" wp14:anchorId="07179126" wp14:editId="2E28095E">
            <wp:extent cx="6120000" cy="2116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mp;R PPC8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000" cy="2116800"/>
                    </a:xfrm>
                    <a:prstGeom prst="rect">
                      <a:avLst/>
                    </a:prstGeom>
                  </pic:spPr>
                </pic:pic>
              </a:graphicData>
            </a:graphic>
          </wp:inline>
        </w:drawing>
      </w:r>
    </w:p>
    <w:p w:rsidR="00741056" w:rsidRDefault="00741056" w:rsidP="00741056"/>
    <w:p w:rsidR="00741056" w:rsidRDefault="00741056" w:rsidP="00741056">
      <w:pPr>
        <w:pStyle w:val="Lgende"/>
        <w:keepNext/>
      </w:pPr>
      <w:r>
        <w:t xml:space="preserve">Figure </w:t>
      </w:r>
      <w:r w:rsidR="00FE3825">
        <w:fldChar w:fldCharType="begin"/>
      </w:r>
      <w:r w:rsidR="00FE3825">
        <w:instrText xml:space="preserve"> SEQ Figure \* ARABIC </w:instrText>
      </w:r>
      <w:r w:rsidR="00FE3825">
        <w:fldChar w:fldCharType="separate"/>
      </w:r>
      <w:r w:rsidR="007E59E2">
        <w:rPr>
          <w:noProof/>
        </w:rPr>
        <w:t>2</w:t>
      </w:r>
      <w:r w:rsidR="00FE3825">
        <w:rPr>
          <w:noProof/>
        </w:rPr>
        <w:fldChar w:fldCharType="end"/>
      </w:r>
      <w:r>
        <w:t>. Panel PC 900.</w:t>
      </w:r>
    </w:p>
    <w:p w:rsidR="00741056" w:rsidRDefault="00741056" w:rsidP="00741056">
      <w:r>
        <w:rPr>
          <w:noProof/>
        </w:rPr>
        <mc:AlternateContent>
          <mc:Choice Requires="wps">
            <w:drawing>
              <wp:anchor distT="0" distB="0" distL="114300" distR="114300" simplePos="0" relativeHeight="251667456" behindDoc="0" locked="0" layoutInCell="1" allowOverlap="1" wp14:anchorId="55AA59BD" wp14:editId="03417C68">
                <wp:simplePos x="0" y="0"/>
                <wp:positionH relativeFrom="column">
                  <wp:posOffset>584835</wp:posOffset>
                </wp:positionH>
                <wp:positionV relativeFrom="paragraph">
                  <wp:posOffset>780415</wp:posOffset>
                </wp:positionV>
                <wp:extent cx="816610" cy="445770"/>
                <wp:effectExtent l="0" t="19050" r="40640" b="30480"/>
                <wp:wrapNone/>
                <wp:docPr id="10" name="Flèche gauche 10"/>
                <wp:cNvGraphicFramePr/>
                <a:graphic xmlns:a="http://schemas.openxmlformats.org/drawingml/2006/main">
                  <a:graphicData uri="http://schemas.microsoft.com/office/word/2010/wordprocessingShape">
                    <wps:wsp>
                      <wps:cNvSpPr/>
                      <wps:spPr>
                        <a:xfrm flipH="1">
                          <a:off x="0" y="0"/>
                          <a:ext cx="816610" cy="445770"/>
                        </a:xfrm>
                        <a:prstGeom prst="lef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txbx>
                        <w:txbxContent>
                          <w:p w:rsidR="00741056" w:rsidRPr="00D608FD" w:rsidRDefault="00741056" w:rsidP="00741056">
                            <w:pPr>
                              <w:jc w:val="center"/>
                              <w:rPr>
                                <w:sz w:val="16"/>
                                <w:szCs w:val="16"/>
                              </w:rPr>
                            </w:pPr>
                            <w:r>
                              <w:rPr>
                                <w:sz w:val="16"/>
                                <w:szCs w:val="16"/>
                              </w:rPr>
                              <w:t>ETH1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A59BD" id="Flèche gauche 10" o:spid="_x0000_s1028" type="#_x0000_t66" style="position:absolute;margin-left:46.05pt;margin-top:61.45pt;width:64.3pt;height:35.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" adj="5895" fillcolor="red" strokecolor="#823b0b [1605]" strokeweight="1pt">
                <v:textbox>
                  <w:txbxContent>
                    <w:p w:rsidR="00741056" w:rsidRPr="00D608FD" w:rsidRDefault="00741056" w:rsidP="00741056">
                      <w:pPr>
                        <w:jc w:val="center"/>
                        <w:rPr>
                          <w:sz w:val="16"/>
                          <w:szCs w:val="16"/>
                        </w:rPr>
                      </w:pPr>
                      <w:r>
                        <w:rPr>
                          <w:sz w:val="16"/>
                          <w:szCs w:val="16"/>
                        </w:rPr>
                        <w:t>ETH1</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42BF5DD" wp14:editId="6583E74A">
                <wp:simplePos x="0" y="0"/>
                <wp:positionH relativeFrom="column">
                  <wp:posOffset>1861185</wp:posOffset>
                </wp:positionH>
                <wp:positionV relativeFrom="paragraph">
                  <wp:posOffset>780415</wp:posOffset>
                </wp:positionV>
                <wp:extent cx="816610" cy="445770"/>
                <wp:effectExtent l="19050" t="19050" r="21590" b="30480"/>
                <wp:wrapNone/>
                <wp:docPr id="7" name="Flèche gauche 7"/>
                <wp:cNvGraphicFramePr/>
                <a:graphic xmlns:a="http://schemas.openxmlformats.org/drawingml/2006/main">
                  <a:graphicData uri="http://schemas.microsoft.com/office/word/2010/wordprocessingShape">
                    <wps:wsp>
                      <wps:cNvSpPr/>
                      <wps:spPr>
                        <a:xfrm>
                          <a:off x="0" y="0"/>
                          <a:ext cx="816610" cy="445770"/>
                        </a:xfrm>
                        <a:prstGeom prst="lef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txbx>
                        <w:txbxContent>
                          <w:p w:rsidR="00741056" w:rsidRPr="00D608FD" w:rsidRDefault="00741056" w:rsidP="00741056">
                            <w:pPr>
                              <w:jc w:val="center"/>
                              <w:rPr>
                                <w:sz w:val="16"/>
                                <w:szCs w:val="16"/>
                              </w:rPr>
                            </w:pPr>
                            <w:r>
                              <w:rPr>
                                <w:sz w:val="16"/>
                                <w:szCs w:val="16"/>
                              </w:rPr>
                              <w:t>ETH2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BF5DD" id="Flèche gauche 7" o:spid="_x0000_s1029" type="#_x0000_t66" style="position:absolute;margin-left:146.55pt;margin-top:61.45pt;width:64.3pt;height:3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" adj="5895" fillcolor="red" strokecolor="#823b0b [1605]" strokeweight="1pt">
                <v:textbox>
                  <w:txbxContent>
                    <w:p w:rsidR="00741056" w:rsidRPr="00D608FD" w:rsidRDefault="00741056" w:rsidP="00741056">
                      <w:pPr>
                        <w:jc w:val="center"/>
                        <w:rPr>
                          <w:sz w:val="16"/>
                          <w:szCs w:val="16"/>
                        </w:rPr>
                      </w:pPr>
                      <w:r>
                        <w:rPr>
                          <w:sz w:val="16"/>
                          <w:szCs w:val="16"/>
                        </w:rPr>
                        <w:t>ETH2</w:t>
                      </w:r>
                    </w:p>
                  </w:txbxContent>
                </v:textbox>
              </v:shape>
            </w:pict>
          </mc:Fallback>
        </mc:AlternateContent>
      </w:r>
      <w:r>
        <w:rPr>
          <w:noProof/>
        </w:rPr>
        <w:drawing>
          <wp:inline distT="0" distB="0" distL="0" distR="0">
            <wp:extent cx="6120130" cy="189674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mp;R PPC90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1896745"/>
                    </a:xfrm>
                    <a:prstGeom prst="rect">
                      <a:avLst/>
                    </a:prstGeom>
                  </pic:spPr>
                </pic:pic>
              </a:graphicData>
            </a:graphic>
          </wp:inline>
        </w:drawing>
      </w:r>
    </w:p>
    <w:p w:rsidR="00267AC7" w:rsidRDefault="00267AC7" w:rsidP="00267AC7"/>
    <w:tbl>
      <w:tblPr>
        <w:tblStyle w:val="Grilledutableau"/>
        <w:tblW w:w="9639" w:type="dxa"/>
        <w:tblInd w:w="-5" w:type="dxa"/>
        <w:shd w:val="clear" w:color="auto" w:fill="DEEAF6" w:themeFill="accent1" w:themeFillTint="33"/>
        <w:tblLook w:val="04A0" w:firstRow="1" w:lastRow="0" w:firstColumn="1" w:lastColumn="0" w:noHBand="0" w:noVBand="1"/>
      </w:tblPr>
      <w:tblGrid>
        <w:gridCol w:w="1356"/>
        <w:gridCol w:w="8283"/>
      </w:tblGrid>
      <w:tr w:rsidR="009D07CB" w:rsidTr="00856059">
        <w:trPr>
          <w:trHeight w:val="900"/>
        </w:trPr>
        <w:tc>
          <w:tcPr>
            <w:tcW w:w="1276" w:type="dxa"/>
            <w:shd w:val="clear" w:color="auto" w:fill="DEEAF6" w:themeFill="accent1" w:themeFillTint="33"/>
          </w:tcPr>
          <w:p w:rsidR="009D07CB" w:rsidRDefault="009D07CB" w:rsidP="00856059">
            <w:pPr>
              <w:jc w:val="center"/>
            </w:pPr>
            <w:r>
              <w:rPr>
                <w:noProof/>
              </w:rPr>
              <w:drawing>
                <wp:inline distT="0" distB="0" distL="0" distR="0" wp14:anchorId="6C2BE712" wp14:editId="6B4C81B7">
                  <wp:extent cx="720000" cy="720000"/>
                  <wp:effectExtent l="0" t="0" r="4445"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rmation_ic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8363" w:type="dxa"/>
            <w:shd w:val="clear" w:color="auto" w:fill="DEEAF6" w:themeFill="accent1" w:themeFillTint="33"/>
          </w:tcPr>
          <w:p w:rsidR="009D07CB" w:rsidRDefault="009D07CB" w:rsidP="009D07CB">
            <w:r>
              <w:t xml:space="preserve">Qu’est-ce que l’interface </w:t>
            </w:r>
            <w:proofErr w:type="spellStart"/>
            <w:r>
              <w:t>lo</w:t>
            </w:r>
            <w:proofErr w:type="spellEnd"/>
            <w:r>
              <w:t> ?</w:t>
            </w:r>
          </w:p>
          <w:p w:rsidR="009D07CB" w:rsidRDefault="009D07CB" w:rsidP="009D07CB">
            <w:r>
              <w:t xml:space="preserve">L’interface </w:t>
            </w:r>
            <w:proofErr w:type="spellStart"/>
            <w:r>
              <w:t>lo</w:t>
            </w:r>
            <w:proofErr w:type="spellEnd"/>
            <w:r>
              <w:t xml:space="preserve"> est une interface logique (virtuelle) qui correspond à l’adresse </w:t>
            </w:r>
            <w:proofErr w:type="spellStart"/>
            <w:r>
              <w:t>localhost</w:t>
            </w:r>
            <w:proofErr w:type="spellEnd"/>
            <w:r>
              <w:t xml:space="preserve"> (ou 127.0.0.1). Cette adresse permet d’exécuter des programmes qui communiquent en réseau sans nécessairement avoir besoin de brancher une connexion physiquement</w:t>
            </w:r>
            <w:r w:rsidR="00D337A4">
              <w:t xml:space="preserve"> en les faisant communiquer via cette interface</w:t>
            </w:r>
            <w:r>
              <w:t xml:space="preserve">. </w:t>
            </w:r>
          </w:p>
          <w:p w:rsidR="009D07CB" w:rsidRDefault="009D07CB" w:rsidP="00D337A4">
            <w:r>
              <w:t>Dans le cas de Samantha, elle n’est pas utilisée</w:t>
            </w:r>
            <w:r w:rsidR="00D337A4">
              <w:t xml:space="preserve">, mais constater de son absence pendant une commande </w:t>
            </w:r>
            <w:proofErr w:type="spellStart"/>
            <w:r w:rsidR="00D337A4">
              <w:t>ifconfig</w:t>
            </w:r>
            <w:proofErr w:type="spellEnd"/>
            <w:r w:rsidR="00D337A4">
              <w:t xml:space="preserve"> indique un problème grave sur la configuration des interfaces réseaux.</w:t>
            </w:r>
          </w:p>
        </w:tc>
      </w:tr>
    </w:tbl>
    <w:p w:rsidR="009D0C6B" w:rsidRDefault="009D0C6B" w:rsidP="00267AC7"/>
    <w:p w:rsidR="009D07CB" w:rsidRDefault="009D07CB">
      <w:pPr>
        <w:spacing w:after="120"/>
      </w:pPr>
      <w:r>
        <w:br w:type="page"/>
      </w:r>
    </w:p>
    <w:p w:rsidR="00E54539" w:rsidRPr="00E54539" w:rsidRDefault="00E54539" w:rsidP="00267AC7">
      <w:pPr>
        <w:rPr>
          <w:lang w:val="en-US"/>
        </w:rPr>
      </w:pPr>
      <w:r>
        <w:lastRenderedPageBreak/>
        <w:t xml:space="preserve">La commande </w:t>
      </w:r>
      <w:proofErr w:type="spellStart"/>
      <w:r>
        <w:t>ifconfig</w:t>
      </w:r>
      <w:proofErr w:type="spellEnd"/>
      <w:r>
        <w:t xml:space="preserve"> permet de voir des informations supplémentaires importantes comme l’adresse réseau </w:t>
      </w:r>
      <w:proofErr w:type="spellStart"/>
      <w:r>
        <w:t>parametrée</w:t>
      </w:r>
      <w:proofErr w:type="spellEnd"/>
      <w:r>
        <w:t xml:space="preserve"> sur la carte ainsi que son masque de sous-réseau correspondant. </w:t>
      </w:r>
      <w:proofErr w:type="spellStart"/>
      <w:r w:rsidRPr="00E54539">
        <w:rPr>
          <w:lang w:val="en-US"/>
        </w:rPr>
        <w:t>Prenons</w:t>
      </w:r>
      <w:proofErr w:type="spellEnd"/>
      <w:r w:rsidRPr="00E54539">
        <w:rPr>
          <w:lang w:val="en-US"/>
        </w:rPr>
        <w:t xml:space="preserve"> </w:t>
      </w:r>
      <w:proofErr w:type="spellStart"/>
      <w:r w:rsidRPr="00E54539">
        <w:rPr>
          <w:lang w:val="en-US"/>
        </w:rPr>
        <w:t>l’exemple</w:t>
      </w:r>
      <w:proofErr w:type="spellEnd"/>
      <w:r w:rsidRPr="00E54539">
        <w:rPr>
          <w:lang w:val="en-US"/>
        </w:rPr>
        <w:t xml:space="preserve"> </w:t>
      </w:r>
      <w:proofErr w:type="gramStart"/>
      <w:r w:rsidRPr="00E54539">
        <w:rPr>
          <w:lang w:val="en-US"/>
        </w:rPr>
        <w:t>d’eth0 :</w:t>
      </w:r>
      <w:proofErr w:type="gramEnd"/>
    </w:p>
    <w:p w:rsidR="00E54539" w:rsidRPr="00E6502D" w:rsidRDefault="00E54539" w:rsidP="00E54539">
      <w:pPr>
        <w:pStyle w:val="Rsultatterminal"/>
      </w:pPr>
      <w:proofErr w:type="gramStart"/>
      <w:r w:rsidRPr="00E6502D">
        <w:t>eth0</w:t>
      </w:r>
      <w:proofErr w:type="gramEnd"/>
      <w:r w:rsidRPr="00E6502D">
        <w:t xml:space="preserve">      Link </w:t>
      </w:r>
      <w:proofErr w:type="spellStart"/>
      <w:r w:rsidRPr="00E6502D">
        <w:t>encap:Ethernet</w:t>
      </w:r>
      <w:proofErr w:type="spellEnd"/>
      <w:r w:rsidRPr="00E6502D">
        <w:t xml:space="preserve">  </w:t>
      </w:r>
      <w:proofErr w:type="spellStart"/>
      <w:r w:rsidRPr="00E6502D">
        <w:t>HWaddr</w:t>
      </w:r>
      <w:proofErr w:type="spellEnd"/>
      <w:r w:rsidRPr="00E6502D">
        <w:t xml:space="preserve"> 00:13:95:0b:8c:e7  </w:t>
      </w:r>
    </w:p>
    <w:p w:rsidR="00E54539" w:rsidRPr="00E6502D" w:rsidRDefault="00E54539" w:rsidP="00E54539">
      <w:pPr>
        <w:pStyle w:val="Rsultatterminal"/>
      </w:pPr>
      <w:r w:rsidRPr="00E6502D">
        <w:t xml:space="preserve">          </w:t>
      </w:r>
      <w:proofErr w:type="spellStart"/>
      <w:proofErr w:type="gramStart"/>
      <w:r w:rsidRPr="00E6502D">
        <w:t>inet</w:t>
      </w:r>
      <w:proofErr w:type="spellEnd"/>
      <w:proofErr w:type="gramEnd"/>
      <w:r w:rsidRPr="00E6502D">
        <w:t xml:space="preserve"> adr:169.254.233.99  Bcast:169.254.233.255  Masque:255.255.255.0</w:t>
      </w:r>
    </w:p>
    <w:p w:rsidR="00E54539" w:rsidRPr="00E6502D" w:rsidRDefault="00E54539" w:rsidP="00E54539">
      <w:pPr>
        <w:pStyle w:val="Rsultatterminal"/>
      </w:pPr>
      <w:r w:rsidRPr="00E6502D">
        <w:t xml:space="preserve">          UP BROADCAST </w:t>
      </w:r>
      <w:proofErr w:type="gramStart"/>
      <w:r w:rsidRPr="00E6502D">
        <w:t>MULTICAST  MTU:1500</w:t>
      </w:r>
      <w:proofErr w:type="gramEnd"/>
      <w:r w:rsidRPr="00E6502D">
        <w:t xml:space="preserve">  Metric:1</w:t>
      </w:r>
    </w:p>
    <w:p w:rsidR="00E54539" w:rsidRPr="00E6502D" w:rsidRDefault="00E54539" w:rsidP="00E54539">
      <w:pPr>
        <w:pStyle w:val="Rsultatterminal"/>
      </w:pPr>
      <w:r w:rsidRPr="00E6502D">
        <w:t xml:space="preserve">          RX packets:0 errors:0 dropped:0 overruns:0 frame:0</w:t>
      </w:r>
    </w:p>
    <w:p w:rsidR="00E54539" w:rsidRPr="00E6502D" w:rsidRDefault="00E54539" w:rsidP="00E54539">
      <w:pPr>
        <w:pStyle w:val="Rsultatterminal"/>
      </w:pPr>
      <w:r w:rsidRPr="00E6502D">
        <w:t xml:space="preserve">          TX packets</w:t>
      </w:r>
      <w:proofErr w:type="gramStart"/>
      <w:r w:rsidRPr="00E6502D">
        <w:t>:0</w:t>
      </w:r>
      <w:proofErr w:type="gramEnd"/>
      <w:r w:rsidRPr="00E6502D">
        <w:t xml:space="preserve"> errors:0 dropped:0 overruns:0 carrier:0</w:t>
      </w:r>
    </w:p>
    <w:p w:rsidR="00E54539" w:rsidRPr="00E54539" w:rsidRDefault="00E54539" w:rsidP="00E54539">
      <w:pPr>
        <w:pStyle w:val="Rsultatterminal"/>
        <w:rPr>
          <w:lang w:val="fr-FR"/>
        </w:rPr>
      </w:pPr>
      <w:r w:rsidRPr="00E6502D">
        <w:t xml:space="preserve">          </w:t>
      </w:r>
      <w:proofErr w:type="gramStart"/>
      <w:r w:rsidRPr="00E54539">
        <w:rPr>
          <w:lang w:val="fr-FR"/>
        </w:rPr>
        <w:t>collisions:</w:t>
      </w:r>
      <w:proofErr w:type="gramEnd"/>
      <w:r w:rsidRPr="00E54539">
        <w:rPr>
          <w:lang w:val="fr-FR"/>
        </w:rPr>
        <w:t xml:space="preserve">0 lg file transmission:1000 </w:t>
      </w:r>
    </w:p>
    <w:p w:rsidR="00E54539" w:rsidRPr="00E54539" w:rsidRDefault="00E54539" w:rsidP="00E54539">
      <w:pPr>
        <w:pStyle w:val="Rsultatterminal"/>
        <w:rPr>
          <w:lang w:val="fr-FR"/>
        </w:rPr>
      </w:pPr>
      <w:r w:rsidRPr="00E54539">
        <w:rPr>
          <w:lang w:val="fr-FR"/>
        </w:rPr>
        <w:t xml:space="preserve">          RX bytes:0 (0.0 B)  TX bytes:0 (0.0 B)</w:t>
      </w:r>
    </w:p>
    <w:p w:rsidR="00E54539" w:rsidRPr="00E54539" w:rsidRDefault="00E54539" w:rsidP="00E54539">
      <w:pPr>
        <w:pStyle w:val="Rsultatterminal"/>
        <w:rPr>
          <w:lang w:val="fr-FR"/>
        </w:rPr>
      </w:pPr>
      <w:r w:rsidRPr="00E54539">
        <w:rPr>
          <w:lang w:val="fr-FR"/>
        </w:rPr>
        <w:t xml:space="preserve">          Interruption:27 Adresse de base:0xa000 </w:t>
      </w:r>
    </w:p>
    <w:p w:rsidR="00E54539" w:rsidRDefault="00E54539" w:rsidP="00267AC7"/>
    <w:p w:rsidR="00E54539" w:rsidRDefault="00E54539" w:rsidP="00267AC7"/>
    <w:p w:rsidR="00E54539" w:rsidRDefault="00E54539" w:rsidP="00267AC7">
      <w:r>
        <w:t>Dans l’exemple ci-dessus, on peut donc dire en lisant la seconde ligne que l’adresse d’eth0 est 169.254.233.99 et que son masque de sous-réseau est 255.255.255.0</w:t>
      </w:r>
    </w:p>
    <w:p w:rsidR="005D5E3F" w:rsidRDefault="005D5E3F" w:rsidP="00267AC7"/>
    <w:tbl>
      <w:tblPr>
        <w:tblStyle w:val="Grilledutableau"/>
        <w:tblW w:w="9639" w:type="dxa"/>
        <w:tblInd w:w="-5" w:type="dxa"/>
        <w:shd w:val="clear" w:color="auto" w:fill="FFD966" w:themeFill="accent4" w:themeFillTint="99"/>
        <w:tblLook w:val="04A0" w:firstRow="1" w:lastRow="0" w:firstColumn="1" w:lastColumn="0" w:noHBand="0" w:noVBand="1"/>
      </w:tblPr>
      <w:tblGrid>
        <w:gridCol w:w="1356"/>
        <w:gridCol w:w="8283"/>
      </w:tblGrid>
      <w:tr w:rsidR="005D5E3F" w:rsidTr="00856059">
        <w:trPr>
          <w:trHeight w:val="900"/>
        </w:trPr>
        <w:tc>
          <w:tcPr>
            <w:tcW w:w="1276" w:type="dxa"/>
            <w:shd w:val="clear" w:color="auto" w:fill="FFD966" w:themeFill="accent4" w:themeFillTint="99"/>
          </w:tcPr>
          <w:p w:rsidR="005D5E3F" w:rsidRDefault="005D5E3F" w:rsidP="00856059">
            <w:pPr>
              <w:jc w:val="center"/>
            </w:pPr>
            <w:r>
              <w:rPr>
                <w:noProof/>
              </w:rPr>
              <w:drawing>
                <wp:inline distT="0" distB="0" distL="0" distR="0" wp14:anchorId="7F831F5C" wp14:editId="64571B88">
                  <wp:extent cx="720000" cy="720000"/>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n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8363" w:type="dxa"/>
            <w:shd w:val="clear" w:color="auto" w:fill="FFD966" w:themeFill="accent4" w:themeFillTint="99"/>
          </w:tcPr>
          <w:p w:rsidR="005D5E3F" w:rsidRDefault="005D5E3F" w:rsidP="0044063B">
            <w:r>
              <w:t>Par convention, l’interface eth0 est toujours utilisée pour connecter le PC au rack Phoenix. Son adresse et son masque n’ont pas besoin et ne doivent surtout pas être modifiés, sinon le programme Samantha se retrouve dans l’incapacité</w:t>
            </w:r>
            <w:r w:rsidR="0044063B">
              <w:t xml:space="preserve"> de communiquer avec le rack.</w:t>
            </w:r>
          </w:p>
        </w:tc>
      </w:tr>
    </w:tbl>
    <w:p w:rsidR="005D5E3F" w:rsidRDefault="005D5E3F" w:rsidP="00267AC7"/>
    <w:p w:rsidR="0044063B" w:rsidRDefault="0044063B" w:rsidP="0044063B">
      <w:pPr>
        <w:pStyle w:val="Titre1"/>
      </w:pPr>
      <w:r>
        <w:t>Test de communication</w:t>
      </w:r>
    </w:p>
    <w:p w:rsidR="0044063B" w:rsidRDefault="0044063B" w:rsidP="00267AC7"/>
    <w:p w:rsidR="0044063B" w:rsidRDefault="0044063B" w:rsidP="00267AC7">
      <w:r>
        <w:t xml:space="preserve">Si l’on veut s’assurer du bon fonctionnement d’une communication réseau, on peut utiliser la commande </w:t>
      </w:r>
      <w:proofErr w:type="spellStart"/>
      <w:r>
        <w:t>ping</w:t>
      </w:r>
      <w:proofErr w:type="spellEnd"/>
      <w:r>
        <w:t>. Par exemple, pour tester la communication avec le rack Phoenix, il faut saisir :</w:t>
      </w:r>
    </w:p>
    <w:p w:rsidR="0044063B" w:rsidRDefault="0044063B" w:rsidP="0044063B">
      <w:pPr>
        <w:pStyle w:val="Lignedecommande"/>
      </w:pPr>
      <w:proofErr w:type="gramStart"/>
      <w:r>
        <w:t>ping</w:t>
      </w:r>
      <w:proofErr w:type="gramEnd"/>
      <w:r>
        <w:t xml:space="preserve"> 169.254.233.50</w:t>
      </w:r>
    </w:p>
    <w:p w:rsidR="0044063B" w:rsidRDefault="0044063B" w:rsidP="00267AC7"/>
    <w:p w:rsidR="00D10179" w:rsidRDefault="00D10179" w:rsidP="00267AC7">
      <w:r>
        <w:t xml:space="preserve">La commande </w:t>
      </w:r>
      <w:proofErr w:type="spellStart"/>
      <w:r>
        <w:t>ping</w:t>
      </w:r>
      <w:proofErr w:type="spellEnd"/>
      <w:r>
        <w:t xml:space="preserve"> envoie en continu une requête par le réseau. Pour arrêter la commande, il faut appuyer sur CTRL+C.</w:t>
      </w:r>
    </w:p>
    <w:p w:rsidR="00D10179" w:rsidRDefault="00D10179" w:rsidP="00267AC7"/>
    <w:tbl>
      <w:tblPr>
        <w:tblStyle w:val="Grilledutableau"/>
        <w:tblW w:w="9639" w:type="dxa"/>
        <w:tblInd w:w="-5" w:type="dxa"/>
        <w:shd w:val="clear" w:color="auto" w:fill="FFFFCC"/>
        <w:tblLook w:val="04A0" w:firstRow="1" w:lastRow="0" w:firstColumn="1" w:lastColumn="0" w:noHBand="0" w:noVBand="1"/>
      </w:tblPr>
      <w:tblGrid>
        <w:gridCol w:w="1356"/>
        <w:gridCol w:w="8283"/>
      </w:tblGrid>
      <w:tr w:rsidR="00D10179" w:rsidTr="00D10179">
        <w:trPr>
          <w:trHeight w:val="900"/>
        </w:trPr>
        <w:tc>
          <w:tcPr>
            <w:tcW w:w="1276" w:type="dxa"/>
            <w:shd w:val="clear" w:color="auto" w:fill="FFFFCC"/>
          </w:tcPr>
          <w:p w:rsidR="00D10179" w:rsidRDefault="00D10179" w:rsidP="00856059">
            <w:pPr>
              <w:jc w:val="center"/>
            </w:pPr>
            <w:r>
              <w:rPr>
                <w:noProof/>
              </w:rPr>
              <w:drawing>
                <wp:inline distT="0" distB="0" distL="0" distR="0">
                  <wp:extent cx="720000" cy="720000"/>
                  <wp:effectExtent l="0" t="0" r="4445"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u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8363" w:type="dxa"/>
            <w:shd w:val="clear" w:color="auto" w:fill="FFFFCC"/>
          </w:tcPr>
          <w:p w:rsidR="00D10179" w:rsidRDefault="009D20FF" w:rsidP="00856059">
            <w:r>
              <w:t xml:space="preserve">On peut limiter le nombre de requêtes en utilisant le paramètre « -c X », où X est le nombre de requêtes à envoyer. Si on veut envoyer 5 requêtes </w:t>
            </w:r>
            <w:proofErr w:type="spellStart"/>
            <w:r>
              <w:t>ping</w:t>
            </w:r>
            <w:proofErr w:type="spellEnd"/>
            <w:r>
              <w:t xml:space="preserve"> au rack Phoenix, il faut donc saisir :</w:t>
            </w:r>
          </w:p>
          <w:p w:rsidR="009D20FF" w:rsidRDefault="009D20FF" w:rsidP="009D20FF">
            <w:pPr>
              <w:pStyle w:val="Lignedecommande"/>
            </w:pPr>
            <w:r>
              <w:t>ping 169.254.233.50 –c 5</w:t>
            </w:r>
          </w:p>
        </w:tc>
      </w:tr>
    </w:tbl>
    <w:p w:rsidR="00D10179" w:rsidRDefault="00D10179" w:rsidP="00267AC7"/>
    <w:p w:rsidR="009D20FF" w:rsidRDefault="0044063B" w:rsidP="00267AC7">
      <w:r>
        <w:t>Cette commande a deux résultats possibles</w:t>
      </w:r>
      <w:r w:rsidR="009D20FF">
        <w:t>.</w:t>
      </w:r>
    </w:p>
    <w:p w:rsidR="009D20FF" w:rsidRDefault="009D20FF" w:rsidP="00267AC7"/>
    <w:p w:rsidR="00D10179" w:rsidRDefault="00D10179" w:rsidP="00267AC7">
      <w:r>
        <w:t xml:space="preserve">Dans le résultat ci-dessous, la communication ne fonctionne pas, ce qui se traduit par le message « Destination Host </w:t>
      </w:r>
      <w:proofErr w:type="spellStart"/>
      <w:r>
        <w:t>Unreachable</w:t>
      </w:r>
      <w:proofErr w:type="spellEnd"/>
      <w:r>
        <w:t> ».</w:t>
      </w:r>
      <w:r w:rsidR="009D20FF">
        <w:t xml:space="preserve"> On peut aussi le voir avec le nombre de paquets reçus et le nombre d’erreurs à l’avant-dernière ligne.</w:t>
      </w:r>
    </w:p>
    <w:p w:rsidR="00D10179" w:rsidRPr="00AD2367" w:rsidRDefault="00D10179" w:rsidP="00D10179">
      <w:pPr>
        <w:pStyle w:val="Rsultatterminal"/>
      </w:pPr>
      <w:r w:rsidRPr="00AD2367">
        <w:t>PING 169.254.233.50 (169.254.233.50) 56(84) bytes of data.</w:t>
      </w:r>
    </w:p>
    <w:p w:rsidR="00D10179" w:rsidRPr="00AD2367" w:rsidRDefault="00D10179" w:rsidP="00D10179">
      <w:pPr>
        <w:pStyle w:val="Rsultatterminal"/>
      </w:pPr>
      <w:r w:rsidRPr="00AD2367">
        <w:t xml:space="preserve">From 169.254.233.99 </w:t>
      </w:r>
      <w:proofErr w:type="spellStart"/>
      <w:r w:rsidRPr="00AD2367">
        <w:t>icmp_seq</w:t>
      </w:r>
      <w:proofErr w:type="spellEnd"/>
      <w:r w:rsidRPr="00AD2367">
        <w:t>=1 Destination Host Unreachable</w:t>
      </w:r>
    </w:p>
    <w:p w:rsidR="00D10179" w:rsidRPr="00AD2367" w:rsidRDefault="00D10179" w:rsidP="00D10179">
      <w:pPr>
        <w:pStyle w:val="Rsultatterminal"/>
      </w:pPr>
      <w:r w:rsidRPr="00AD2367">
        <w:t xml:space="preserve">From 169.254.233.99 </w:t>
      </w:r>
      <w:proofErr w:type="spellStart"/>
      <w:r w:rsidRPr="00AD2367">
        <w:t>icmp_seq</w:t>
      </w:r>
      <w:proofErr w:type="spellEnd"/>
      <w:r w:rsidRPr="00AD2367">
        <w:t>=2 Destination Host Unreachable</w:t>
      </w:r>
    </w:p>
    <w:p w:rsidR="00D10179" w:rsidRPr="00AD2367" w:rsidRDefault="00D10179" w:rsidP="00D10179">
      <w:pPr>
        <w:pStyle w:val="Rsultatterminal"/>
      </w:pPr>
      <w:r w:rsidRPr="00AD2367">
        <w:t xml:space="preserve">From 169.254.233.99 </w:t>
      </w:r>
      <w:proofErr w:type="spellStart"/>
      <w:r w:rsidRPr="00AD2367">
        <w:t>icmp_seq</w:t>
      </w:r>
      <w:proofErr w:type="spellEnd"/>
      <w:r w:rsidRPr="00AD2367">
        <w:t>=3 Destination Host Unreachable</w:t>
      </w:r>
    </w:p>
    <w:p w:rsidR="00D10179" w:rsidRPr="00AD2367" w:rsidRDefault="00D10179" w:rsidP="00D10179">
      <w:pPr>
        <w:pStyle w:val="Rsultatterminal"/>
      </w:pPr>
      <w:r w:rsidRPr="00AD2367">
        <w:t xml:space="preserve">From 169.254.233.99 </w:t>
      </w:r>
      <w:proofErr w:type="spellStart"/>
      <w:r w:rsidRPr="00AD2367">
        <w:t>icmp_seq</w:t>
      </w:r>
      <w:proofErr w:type="spellEnd"/>
      <w:r w:rsidRPr="00AD2367">
        <w:t>=4 Destination Host Unreachable</w:t>
      </w:r>
    </w:p>
    <w:p w:rsidR="00D10179" w:rsidRPr="00AD2367" w:rsidRDefault="00D10179" w:rsidP="00D10179">
      <w:pPr>
        <w:pStyle w:val="Rsultatterminal"/>
      </w:pPr>
      <w:r w:rsidRPr="00AD2367">
        <w:t xml:space="preserve">From 169.254.233.99 </w:t>
      </w:r>
      <w:proofErr w:type="spellStart"/>
      <w:r w:rsidRPr="00AD2367">
        <w:t>icmp_seq</w:t>
      </w:r>
      <w:proofErr w:type="spellEnd"/>
      <w:r w:rsidRPr="00AD2367">
        <w:t>=5 Destination Host Unreachable</w:t>
      </w:r>
    </w:p>
    <w:p w:rsidR="00D10179" w:rsidRPr="00AD2367" w:rsidRDefault="00D10179" w:rsidP="00D10179">
      <w:pPr>
        <w:pStyle w:val="Rsultatterminal"/>
      </w:pPr>
      <w:r w:rsidRPr="00AD2367">
        <w:t xml:space="preserve">From 169.254.233.99 </w:t>
      </w:r>
      <w:proofErr w:type="spellStart"/>
      <w:r w:rsidRPr="00AD2367">
        <w:t>icmp_seq</w:t>
      </w:r>
      <w:proofErr w:type="spellEnd"/>
      <w:r w:rsidRPr="00AD2367">
        <w:t>=6 Destination Host Unreachable</w:t>
      </w:r>
    </w:p>
    <w:p w:rsidR="00D10179" w:rsidRPr="00AD2367" w:rsidRDefault="00D10179" w:rsidP="00D10179">
      <w:pPr>
        <w:pStyle w:val="Rsultatterminal"/>
      </w:pPr>
      <w:r w:rsidRPr="00AD2367">
        <w:t>^C</w:t>
      </w:r>
    </w:p>
    <w:p w:rsidR="00D10179" w:rsidRPr="00AD2367" w:rsidRDefault="00D10179" w:rsidP="00D10179">
      <w:pPr>
        <w:pStyle w:val="Rsultatterminal"/>
      </w:pPr>
      <w:r w:rsidRPr="00AD2367">
        <w:lastRenderedPageBreak/>
        <w:t>--- 169.254.233.50 ping statistics ---</w:t>
      </w:r>
    </w:p>
    <w:p w:rsidR="00D10179" w:rsidRPr="00AD2367" w:rsidRDefault="00D10179" w:rsidP="00D10179">
      <w:pPr>
        <w:pStyle w:val="Rsultatterminal"/>
      </w:pPr>
      <w:r w:rsidRPr="00AD2367">
        <w:t>8 packets transmitted, 0 received, +6 errors, 100% packet loss, time 7041ms</w:t>
      </w:r>
    </w:p>
    <w:p w:rsidR="00D10179" w:rsidRPr="009D20FF" w:rsidRDefault="00D10179" w:rsidP="00D10179">
      <w:pPr>
        <w:pStyle w:val="Rsultatterminal"/>
        <w:rPr>
          <w:lang w:val="fr-FR"/>
        </w:rPr>
      </w:pPr>
      <w:proofErr w:type="gramStart"/>
      <w:r w:rsidRPr="009D20FF">
        <w:rPr>
          <w:lang w:val="fr-FR"/>
        </w:rPr>
        <w:t>pipe</w:t>
      </w:r>
      <w:proofErr w:type="gramEnd"/>
      <w:r w:rsidRPr="009D20FF">
        <w:rPr>
          <w:lang w:val="fr-FR"/>
        </w:rPr>
        <w:t xml:space="preserve"> 3</w:t>
      </w:r>
    </w:p>
    <w:p w:rsidR="0044063B" w:rsidRDefault="0044063B" w:rsidP="00267AC7"/>
    <w:p w:rsidR="009D20FF" w:rsidRDefault="009D20FF" w:rsidP="00267AC7">
      <w:r>
        <w:t>Dans le résultat ci-dessous, la communication fonctionne car on peut voir le temps de réponse de la requête. On peut aussi constater que la communication fonctionne avec le nombre de paquets reçus et le nombre d’erreurs à la dernière ligne.</w:t>
      </w:r>
    </w:p>
    <w:p w:rsidR="009D20FF" w:rsidRPr="00AD2367" w:rsidRDefault="009D20FF" w:rsidP="009D20FF">
      <w:pPr>
        <w:pStyle w:val="Rsultatterminal"/>
      </w:pPr>
      <w:r w:rsidRPr="00AD2367">
        <w:t>PING 169.254.233.50 (169.254.233.50) 56(84) bytes of data.</w:t>
      </w:r>
    </w:p>
    <w:p w:rsidR="009D20FF" w:rsidRPr="00AD2367" w:rsidRDefault="009D20FF" w:rsidP="009D20FF">
      <w:pPr>
        <w:pStyle w:val="Rsultatterminal"/>
      </w:pPr>
      <w:r w:rsidRPr="00AD2367">
        <w:t xml:space="preserve">64 bytes from 169.254.233.50: </w:t>
      </w:r>
      <w:proofErr w:type="spellStart"/>
      <w:r w:rsidRPr="00AD2367">
        <w:t>icmp_req</w:t>
      </w:r>
      <w:proofErr w:type="spellEnd"/>
      <w:r w:rsidRPr="00AD2367">
        <w:t xml:space="preserve">=1 </w:t>
      </w:r>
      <w:proofErr w:type="spellStart"/>
      <w:r w:rsidRPr="00AD2367">
        <w:t>ttl</w:t>
      </w:r>
      <w:proofErr w:type="spellEnd"/>
      <w:r w:rsidRPr="00AD2367">
        <w:t xml:space="preserve">=255 time=4.74 </w:t>
      </w:r>
      <w:proofErr w:type="spellStart"/>
      <w:r w:rsidRPr="00AD2367">
        <w:t>ms</w:t>
      </w:r>
      <w:proofErr w:type="spellEnd"/>
    </w:p>
    <w:p w:rsidR="009D20FF" w:rsidRPr="00AD2367" w:rsidRDefault="009D20FF" w:rsidP="009D20FF">
      <w:pPr>
        <w:pStyle w:val="Rsultatterminal"/>
      </w:pPr>
      <w:r w:rsidRPr="00AD2367">
        <w:t xml:space="preserve">64 bytes from 169.254.233.50: </w:t>
      </w:r>
      <w:proofErr w:type="spellStart"/>
      <w:r w:rsidRPr="00AD2367">
        <w:t>icmp_req</w:t>
      </w:r>
      <w:proofErr w:type="spellEnd"/>
      <w:r w:rsidRPr="00AD2367">
        <w:t xml:space="preserve">=2 </w:t>
      </w:r>
      <w:proofErr w:type="spellStart"/>
      <w:r w:rsidRPr="00AD2367">
        <w:t>ttl</w:t>
      </w:r>
      <w:proofErr w:type="spellEnd"/>
      <w:r w:rsidRPr="00AD2367">
        <w:t xml:space="preserve">=255 time=0.888 </w:t>
      </w:r>
      <w:proofErr w:type="spellStart"/>
      <w:r w:rsidRPr="00AD2367">
        <w:t>ms</w:t>
      </w:r>
      <w:proofErr w:type="spellEnd"/>
    </w:p>
    <w:p w:rsidR="009D20FF" w:rsidRPr="00AD2367" w:rsidRDefault="009D20FF" w:rsidP="009D20FF">
      <w:pPr>
        <w:pStyle w:val="Rsultatterminal"/>
      </w:pPr>
      <w:r w:rsidRPr="00AD2367">
        <w:t xml:space="preserve">64 bytes from 169.254.233.50: </w:t>
      </w:r>
      <w:proofErr w:type="spellStart"/>
      <w:r w:rsidRPr="00AD2367">
        <w:t>icmp_req</w:t>
      </w:r>
      <w:proofErr w:type="spellEnd"/>
      <w:r w:rsidRPr="00AD2367">
        <w:t xml:space="preserve">=3 </w:t>
      </w:r>
      <w:proofErr w:type="spellStart"/>
      <w:r w:rsidRPr="00AD2367">
        <w:t>ttl</w:t>
      </w:r>
      <w:proofErr w:type="spellEnd"/>
      <w:r w:rsidRPr="00AD2367">
        <w:t xml:space="preserve">=255 time=0.765 </w:t>
      </w:r>
      <w:proofErr w:type="spellStart"/>
      <w:r w:rsidRPr="00AD2367">
        <w:t>ms</w:t>
      </w:r>
      <w:proofErr w:type="spellEnd"/>
    </w:p>
    <w:p w:rsidR="009D20FF" w:rsidRPr="00AD2367" w:rsidRDefault="009D20FF" w:rsidP="009D20FF">
      <w:pPr>
        <w:pStyle w:val="Rsultatterminal"/>
      </w:pPr>
      <w:r w:rsidRPr="00AD2367">
        <w:t xml:space="preserve">64 bytes from 169.254.233.50: </w:t>
      </w:r>
      <w:proofErr w:type="spellStart"/>
      <w:r w:rsidRPr="00AD2367">
        <w:t>icmp_req</w:t>
      </w:r>
      <w:proofErr w:type="spellEnd"/>
      <w:r w:rsidRPr="00AD2367">
        <w:t xml:space="preserve">=4 </w:t>
      </w:r>
      <w:proofErr w:type="spellStart"/>
      <w:r w:rsidRPr="00AD2367">
        <w:t>ttl</w:t>
      </w:r>
      <w:proofErr w:type="spellEnd"/>
      <w:r w:rsidRPr="00AD2367">
        <w:t xml:space="preserve">=255 time=0.821 </w:t>
      </w:r>
      <w:proofErr w:type="spellStart"/>
      <w:r w:rsidRPr="00AD2367">
        <w:t>ms</w:t>
      </w:r>
      <w:proofErr w:type="spellEnd"/>
    </w:p>
    <w:p w:rsidR="009D20FF" w:rsidRPr="00AD2367" w:rsidRDefault="009D20FF" w:rsidP="009D20FF">
      <w:pPr>
        <w:pStyle w:val="Rsultatterminal"/>
      </w:pPr>
      <w:r w:rsidRPr="00AD2367">
        <w:t xml:space="preserve">64 bytes from 169.254.233.50: </w:t>
      </w:r>
      <w:proofErr w:type="spellStart"/>
      <w:r w:rsidRPr="00AD2367">
        <w:t>icmp_req</w:t>
      </w:r>
      <w:proofErr w:type="spellEnd"/>
      <w:r w:rsidRPr="00AD2367">
        <w:t xml:space="preserve">=5 </w:t>
      </w:r>
      <w:proofErr w:type="spellStart"/>
      <w:r w:rsidRPr="00AD2367">
        <w:t>ttl</w:t>
      </w:r>
      <w:proofErr w:type="spellEnd"/>
      <w:r w:rsidRPr="00AD2367">
        <w:t xml:space="preserve">=255 time=0.764 </w:t>
      </w:r>
      <w:proofErr w:type="spellStart"/>
      <w:r w:rsidRPr="00AD2367">
        <w:t>ms</w:t>
      </w:r>
      <w:proofErr w:type="spellEnd"/>
    </w:p>
    <w:p w:rsidR="009D20FF" w:rsidRPr="00AD2367" w:rsidRDefault="009D20FF" w:rsidP="009D20FF">
      <w:pPr>
        <w:pStyle w:val="Rsultatterminal"/>
      </w:pPr>
      <w:r w:rsidRPr="00AD2367">
        <w:t xml:space="preserve">64 bytes from 169.254.233.50: </w:t>
      </w:r>
      <w:proofErr w:type="spellStart"/>
      <w:r w:rsidRPr="00AD2367">
        <w:t>icmp_req</w:t>
      </w:r>
      <w:proofErr w:type="spellEnd"/>
      <w:r w:rsidRPr="00AD2367">
        <w:t xml:space="preserve">=6 </w:t>
      </w:r>
      <w:proofErr w:type="spellStart"/>
      <w:r w:rsidRPr="00AD2367">
        <w:t>ttl</w:t>
      </w:r>
      <w:proofErr w:type="spellEnd"/>
      <w:r w:rsidRPr="00AD2367">
        <w:t xml:space="preserve">=255 time=0.884 </w:t>
      </w:r>
      <w:proofErr w:type="spellStart"/>
      <w:r w:rsidRPr="00AD2367">
        <w:t>ms</w:t>
      </w:r>
      <w:proofErr w:type="spellEnd"/>
    </w:p>
    <w:p w:rsidR="009D20FF" w:rsidRPr="00AD2367" w:rsidRDefault="009D20FF" w:rsidP="009D20FF">
      <w:pPr>
        <w:pStyle w:val="Rsultatterminal"/>
      </w:pPr>
      <w:r w:rsidRPr="00AD2367">
        <w:t>^C</w:t>
      </w:r>
    </w:p>
    <w:p w:rsidR="009D20FF" w:rsidRPr="00AD2367" w:rsidRDefault="009D20FF" w:rsidP="009D20FF">
      <w:pPr>
        <w:pStyle w:val="Rsultatterminal"/>
      </w:pPr>
      <w:r w:rsidRPr="00AD2367">
        <w:t>--- 169.254.233.50 ping statistics ---</w:t>
      </w:r>
    </w:p>
    <w:p w:rsidR="009D20FF" w:rsidRPr="00AD2367" w:rsidRDefault="009D20FF" w:rsidP="009D20FF">
      <w:pPr>
        <w:pStyle w:val="Rsultatterminal"/>
      </w:pPr>
      <w:r w:rsidRPr="00AD2367">
        <w:t>6 packets transmitted, 6 received, 0% packet loss, time 5002ms</w:t>
      </w:r>
    </w:p>
    <w:p w:rsidR="009D20FF" w:rsidRPr="004E4CD4" w:rsidRDefault="009D20FF" w:rsidP="009D20FF">
      <w:pPr>
        <w:pStyle w:val="Rsultatterminal"/>
      </w:pPr>
      <w:proofErr w:type="spellStart"/>
      <w:proofErr w:type="gramStart"/>
      <w:r w:rsidRPr="004E4CD4">
        <w:t>rtt</w:t>
      </w:r>
      <w:proofErr w:type="spellEnd"/>
      <w:proofErr w:type="gramEnd"/>
      <w:r w:rsidRPr="004E4CD4">
        <w:t xml:space="preserve"> min/</w:t>
      </w:r>
      <w:proofErr w:type="spellStart"/>
      <w:r w:rsidRPr="004E4CD4">
        <w:t>avg</w:t>
      </w:r>
      <w:proofErr w:type="spellEnd"/>
      <w:r w:rsidRPr="004E4CD4">
        <w:t>/max/</w:t>
      </w:r>
      <w:proofErr w:type="spellStart"/>
      <w:r w:rsidRPr="004E4CD4">
        <w:t>mdev</w:t>
      </w:r>
      <w:proofErr w:type="spellEnd"/>
      <w:r w:rsidRPr="004E4CD4">
        <w:t xml:space="preserve"> = 0.764/1.478/4.747/1.462 </w:t>
      </w:r>
      <w:proofErr w:type="spellStart"/>
      <w:r w:rsidRPr="004E4CD4">
        <w:t>ms</w:t>
      </w:r>
      <w:proofErr w:type="spellEnd"/>
    </w:p>
    <w:p w:rsidR="0044063B" w:rsidRDefault="0044063B" w:rsidP="00267AC7">
      <w:pPr>
        <w:rPr>
          <w:rFonts w:ascii="Courier New" w:eastAsiaTheme="minorHAnsi" w:hAnsi="Courier New" w:cs="Courier New"/>
          <w:sz w:val="21"/>
          <w:lang w:eastAsia="en-US"/>
        </w:rPr>
      </w:pPr>
    </w:p>
    <w:p w:rsidR="009D20FF" w:rsidRDefault="00941709" w:rsidP="009D20FF">
      <w:pPr>
        <w:pStyle w:val="Titre1"/>
      </w:pPr>
      <w:r>
        <w:t>Périmètre d’u</w:t>
      </w:r>
      <w:r w:rsidR="009D20FF">
        <w:t xml:space="preserve">tilisation </w:t>
      </w:r>
      <w:r w:rsidR="00623CE5">
        <w:t>du port</w:t>
      </w:r>
      <w:r w:rsidR="009D20FF">
        <w:t xml:space="preserve"> réseau</w:t>
      </w:r>
      <w:r w:rsidR="00623CE5">
        <w:t xml:space="preserve"> ETH2</w:t>
      </w:r>
    </w:p>
    <w:p w:rsidR="009D20FF" w:rsidRDefault="009D20FF" w:rsidP="00267AC7"/>
    <w:p w:rsidR="00C937A4" w:rsidRDefault="00C937A4" w:rsidP="00267AC7">
      <w:r>
        <w:t>Le deuxième port réseau est laissé libre pour le client. Ce port est utilisé pour différentes fonctions comme :</w:t>
      </w:r>
    </w:p>
    <w:p w:rsidR="00C937A4" w:rsidRDefault="00C937A4" w:rsidP="00C937A4">
      <w:pPr>
        <w:pStyle w:val="Paragraphedeliste"/>
        <w:numPr>
          <w:ilvl w:val="0"/>
          <w:numId w:val="44"/>
        </w:numPr>
      </w:pPr>
      <w:r>
        <w:t>La supervision Samantha.</w:t>
      </w:r>
    </w:p>
    <w:p w:rsidR="00C937A4" w:rsidRDefault="00C937A4" w:rsidP="00C937A4">
      <w:pPr>
        <w:pStyle w:val="Paragraphedeliste"/>
        <w:numPr>
          <w:ilvl w:val="0"/>
          <w:numId w:val="44"/>
        </w:numPr>
      </w:pPr>
      <w:r>
        <w:t>L’impression automatisée en réseau.</w:t>
      </w:r>
    </w:p>
    <w:p w:rsidR="00C937A4" w:rsidRDefault="00C937A4" w:rsidP="00C937A4">
      <w:pPr>
        <w:pStyle w:val="Paragraphedeliste"/>
        <w:numPr>
          <w:ilvl w:val="0"/>
          <w:numId w:val="44"/>
        </w:numPr>
      </w:pPr>
      <w:r>
        <w:t xml:space="preserve">La fonction FTP de transfert de </w:t>
      </w:r>
      <w:proofErr w:type="spellStart"/>
      <w:r>
        <w:t>batches</w:t>
      </w:r>
      <w:proofErr w:type="spellEnd"/>
      <w:r>
        <w:t>.</w:t>
      </w:r>
    </w:p>
    <w:p w:rsidR="00C937A4" w:rsidRDefault="00C937A4" w:rsidP="00C937A4"/>
    <w:p w:rsidR="00C937A4" w:rsidRDefault="00C937A4" w:rsidP="00C937A4">
      <w:r>
        <w:t>Le cas de la supervision est un cas spécial où le choix du plan réseau de connexion entre le PC de supervision et les panels PC appartient à Lagarde.</w:t>
      </w:r>
    </w:p>
    <w:p w:rsidR="00C937A4" w:rsidRDefault="00C937A4" w:rsidP="00C937A4">
      <w:r>
        <w:t>Cependant, tous les autres cas doivent être gérés par le client car ce dernier va connecter l’autoclave à un réseau informatique dont la gestion est de la responsabilité du clien</w:t>
      </w:r>
      <w:r w:rsidR="009D0C6B">
        <w:t>t et pas de la société Lagarde.</w:t>
      </w:r>
    </w:p>
    <w:p w:rsidR="009D0C6B" w:rsidRDefault="009D0C6B" w:rsidP="00C937A4">
      <w:r>
        <w:t>A ce titre, il est de sa responsabilité de configurer une communication fonctionnelle et les accès adéquats à son réseau. Une fois que le client a effectué sa configuration de son côté, il ne lui reste plus qu’à attribuer l’adresse IP qu’il a définie à l’interface réseau eth1</w:t>
      </w:r>
      <w:r w:rsidR="00D337A4">
        <w:t>. L’attribution de la bonne adresse et du masque de sous-réseau est détaillée dans le paragraphe suivant.</w:t>
      </w:r>
    </w:p>
    <w:p w:rsidR="009D20FF" w:rsidRDefault="009D20FF" w:rsidP="00267AC7"/>
    <w:p w:rsidR="009D20FF" w:rsidRDefault="00D337A4" w:rsidP="00D337A4">
      <w:pPr>
        <w:pStyle w:val="Titre1"/>
      </w:pPr>
      <w:r>
        <w:t>Reconfiguration de l’adresse réseau de eth1 (temporaire)</w:t>
      </w:r>
    </w:p>
    <w:p w:rsidR="00D337A4" w:rsidRDefault="00D337A4" w:rsidP="00267AC7"/>
    <w:p w:rsidR="005D5E3F" w:rsidRDefault="0044063B" w:rsidP="00267AC7">
      <w:r>
        <w:t>L’adresse de la deuxième carte réseau est configurée par défaut avec les paramètres suivants :</w:t>
      </w:r>
    </w:p>
    <w:p w:rsidR="0044063B" w:rsidRDefault="0044063B" w:rsidP="00267AC7">
      <w:r>
        <w:t>Adresse : 172.16.24.101</w:t>
      </w:r>
    </w:p>
    <w:p w:rsidR="0044063B" w:rsidRDefault="0044063B" w:rsidP="00267AC7">
      <w:r>
        <w:t>Masque : 255.255.255.0</w:t>
      </w:r>
    </w:p>
    <w:p w:rsidR="00E54539" w:rsidRDefault="00E54539" w:rsidP="00267AC7"/>
    <w:p w:rsidR="00D337A4" w:rsidRDefault="00D337A4" w:rsidP="00267AC7">
      <w:r>
        <w:t>Pour reconfigurer cette adresse de manière temporaire, on peut saisir la commande suivante :</w:t>
      </w:r>
    </w:p>
    <w:p w:rsidR="00D337A4" w:rsidRDefault="00D337A4" w:rsidP="00D337A4">
      <w:pPr>
        <w:pStyle w:val="Lignedecommande"/>
      </w:pPr>
      <w:proofErr w:type="spellStart"/>
      <w:proofErr w:type="gramStart"/>
      <w:r>
        <w:t>ifconfig</w:t>
      </w:r>
      <w:proofErr w:type="spellEnd"/>
      <w:proofErr w:type="gramEnd"/>
      <w:r>
        <w:t xml:space="preserve"> eth1 192.168.1.10 netmask 255.255.0.0</w:t>
      </w:r>
    </w:p>
    <w:p w:rsidR="00D337A4" w:rsidRDefault="00D337A4" w:rsidP="00267AC7"/>
    <w:p w:rsidR="00D337A4" w:rsidRDefault="00D337A4" w:rsidP="00267AC7">
      <w:r>
        <w:t>Pour vérifier que la reconfiguration de l’adresse a bien été prise en compte, il faut utiliser :</w:t>
      </w:r>
    </w:p>
    <w:p w:rsidR="00D337A4" w:rsidRDefault="00D337A4" w:rsidP="00D337A4">
      <w:pPr>
        <w:pStyle w:val="Lignedecommande"/>
      </w:pPr>
      <w:proofErr w:type="spellStart"/>
      <w:proofErr w:type="gramStart"/>
      <w:r>
        <w:lastRenderedPageBreak/>
        <w:t>ifconfig</w:t>
      </w:r>
      <w:proofErr w:type="spellEnd"/>
      <w:proofErr w:type="gramEnd"/>
    </w:p>
    <w:p w:rsidR="00D337A4" w:rsidRPr="00AD2367" w:rsidRDefault="00D337A4" w:rsidP="00D337A4">
      <w:pPr>
        <w:pStyle w:val="Rsultatterminal"/>
      </w:pPr>
      <w:proofErr w:type="gramStart"/>
      <w:r w:rsidRPr="00AD2367">
        <w:t>eth0</w:t>
      </w:r>
      <w:proofErr w:type="gramEnd"/>
      <w:r w:rsidRPr="00AD2367">
        <w:t xml:space="preserve">      Link </w:t>
      </w:r>
      <w:proofErr w:type="spellStart"/>
      <w:r w:rsidRPr="00AD2367">
        <w:t>encap:Ethernet</w:t>
      </w:r>
      <w:proofErr w:type="spellEnd"/>
      <w:r w:rsidRPr="00AD2367">
        <w:t xml:space="preserve">  </w:t>
      </w:r>
      <w:proofErr w:type="spellStart"/>
      <w:r w:rsidRPr="00AD2367">
        <w:t>HWaddr</w:t>
      </w:r>
      <w:proofErr w:type="spellEnd"/>
      <w:r w:rsidRPr="00AD2367">
        <w:t xml:space="preserve"> 00:13:95:0b:8c:e7  </w:t>
      </w:r>
    </w:p>
    <w:p w:rsidR="00D337A4" w:rsidRPr="00AD2367" w:rsidRDefault="00D337A4" w:rsidP="00D337A4">
      <w:pPr>
        <w:pStyle w:val="Rsultatterminal"/>
      </w:pPr>
      <w:r w:rsidRPr="00AD2367">
        <w:t xml:space="preserve">          </w:t>
      </w:r>
      <w:proofErr w:type="spellStart"/>
      <w:proofErr w:type="gramStart"/>
      <w:r w:rsidRPr="00AD2367">
        <w:t>inet</w:t>
      </w:r>
      <w:proofErr w:type="spellEnd"/>
      <w:proofErr w:type="gramEnd"/>
      <w:r w:rsidRPr="00AD2367">
        <w:t xml:space="preserve"> adr:169.254.233.99  Bcast:169.254.233.255  Masque:255.255.255.0</w:t>
      </w:r>
    </w:p>
    <w:p w:rsidR="00D337A4" w:rsidRPr="00AD2367" w:rsidRDefault="00D337A4" w:rsidP="00D337A4">
      <w:pPr>
        <w:pStyle w:val="Rsultatterminal"/>
      </w:pPr>
      <w:r w:rsidRPr="00AD2367">
        <w:t xml:space="preserve">          UP BROADCAST </w:t>
      </w:r>
      <w:proofErr w:type="gramStart"/>
      <w:r w:rsidRPr="00AD2367">
        <w:t>MULTICAST  MTU:1500</w:t>
      </w:r>
      <w:proofErr w:type="gramEnd"/>
      <w:r w:rsidRPr="00AD2367">
        <w:t xml:space="preserve">  Metric:1</w:t>
      </w:r>
    </w:p>
    <w:p w:rsidR="00D337A4" w:rsidRPr="00AD2367" w:rsidRDefault="00D337A4" w:rsidP="00D337A4">
      <w:pPr>
        <w:pStyle w:val="Rsultatterminal"/>
      </w:pPr>
      <w:r w:rsidRPr="00AD2367">
        <w:t xml:space="preserve">          RX packets:0 errors:0 dropped:0 overruns:0 frame:0</w:t>
      </w:r>
    </w:p>
    <w:p w:rsidR="00D337A4" w:rsidRPr="00AD2367" w:rsidRDefault="00D337A4" w:rsidP="00D337A4">
      <w:pPr>
        <w:pStyle w:val="Rsultatterminal"/>
      </w:pPr>
      <w:r w:rsidRPr="00AD2367">
        <w:t xml:space="preserve">          TX packets</w:t>
      </w:r>
      <w:proofErr w:type="gramStart"/>
      <w:r w:rsidRPr="00AD2367">
        <w:t>:0</w:t>
      </w:r>
      <w:proofErr w:type="gramEnd"/>
      <w:r w:rsidRPr="00AD2367">
        <w:t xml:space="preserve"> errors:0 dropped:0 overruns:0 carrier:0</w:t>
      </w:r>
    </w:p>
    <w:p w:rsidR="00D337A4" w:rsidRPr="004E4CD4" w:rsidRDefault="00D337A4" w:rsidP="00D337A4">
      <w:pPr>
        <w:pStyle w:val="Rsultatterminal"/>
      </w:pPr>
      <w:r w:rsidRPr="00AD2367">
        <w:t xml:space="preserve">          </w:t>
      </w:r>
      <w:proofErr w:type="gramStart"/>
      <w:r w:rsidRPr="004E4CD4">
        <w:t>collisions:</w:t>
      </w:r>
      <w:proofErr w:type="gramEnd"/>
      <w:r w:rsidRPr="004E4CD4">
        <w:t xml:space="preserve">0 </w:t>
      </w:r>
      <w:proofErr w:type="spellStart"/>
      <w:r w:rsidRPr="004E4CD4">
        <w:t>lg</w:t>
      </w:r>
      <w:proofErr w:type="spellEnd"/>
      <w:r w:rsidRPr="004E4CD4">
        <w:t xml:space="preserve"> file transmission:1000 </w:t>
      </w:r>
    </w:p>
    <w:p w:rsidR="00D337A4" w:rsidRPr="004E4CD4" w:rsidRDefault="00D337A4" w:rsidP="00D337A4">
      <w:pPr>
        <w:pStyle w:val="Rsultatterminal"/>
      </w:pPr>
      <w:r w:rsidRPr="004E4CD4">
        <w:t xml:space="preserve">          RX bytes</w:t>
      </w:r>
      <w:proofErr w:type="gramStart"/>
      <w:r w:rsidRPr="004E4CD4">
        <w:t>:0</w:t>
      </w:r>
      <w:proofErr w:type="gramEnd"/>
      <w:r w:rsidRPr="004E4CD4">
        <w:t xml:space="preserve"> (0.0 B)  TX bytes</w:t>
      </w:r>
      <w:proofErr w:type="gramStart"/>
      <w:r w:rsidRPr="004E4CD4">
        <w:t>:0</w:t>
      </w:r>
      <w:proofErr w:type="gramEnd"/>
      <w:r w:rsidRPr="004E4CD4">
        <w:t xml:space="preserve"> (0.0 B)</w:t>
      </w:r>
    </w:p>
    <w:p w:rsidR="00D337A4" w:rsidRPr="004E4CD4" w:rsidRDefault="00D337A4" w:rsidP="00D337A4">
      <w:pPr>
        <w:pStyle w:val="Rsultatterminal"/>
      </w:pPr>
      <w:r w:rsidRPr="004E4CD4">
        <w:t xml:space="preserve">          Interruption</w:t>
      </w:r>
      <w:proofErr w:type="gramStart"/>
      <w:r w:rsidRPr="004E4CD4">
        <w:t>:27</w:t>
      </w:r>
      <w:proofErr w:type="gramEnd"/>
      <w:r w:rsidRPr="004E4CD4">
        <w:t xml:space="preserve"> </w:t>
      </w:r>
      <w:proofErr w:type="spellStart"/>
      <w:r w:rsidRPr="004E4CD4">
        <w:t>Adresse</w:t>
      </w:r>
      <w:proofErr w:type="spellEnd"/>
      <w:r w:rsidRPr="004E4CD4">
        <w:t xml:space="preserve"> de base:0xa000 </w:t>
      </w:r>
    </w:p>
    <w:p w:rsidR="00D337A4" w:rsidRPr="004E4CD4" w:rsidRDefault="00D337A4" w:rsidP="00D337A4">
      <w:pPr>
        <w:pStyle w:val="Rsultatterminal"/>
      </w:pPr>
    </w:p>
    <w:p w:rsidR="00D337A4" w:rsidRPr="00AD2367" w:rsidRDefault="00D337A4" w:rsidP="00D337A4">
      <w:pPr>
        <w:pStyle w:val="Rsultatterminal"/>
      </w:pPr>
      <w:proofErr w:type="gramStart"/>
      <w:r w:rsidRPr="00AD2367">
        <w:t>eth1</w:t>
      </w:r>
      <w:proofErr w:type="gramEnd"/>
      <w:r w:rsidRPr="00AD2367">
        <w:t xml:space="preserve">      Link </w:t>
      </w:r>
      <w:proofErr w:type="spellStart"/>
      <w:r w:rsidRPr="00AD2367">
        <w:t>encap:Ethernet</w:t>
      </w:r>
      <w:proofErr w:type="spellEnd"/>
      <w:r w:rsidRPr="00AD2367">
        <w:t xml:space="preserve">  </w:t>
      </w:r>
      <w:proofErr w:type="spellStart"/>
      <w:r w:rsidRPr="00AD2367">
        <w:t>HWaddr</w:t>
      </w:r>
      <w:proofErr w:type="spellEnd"/>
      <w:r w:rsidRPr="00AD2367">
        <w:t xml:space="preserve"> 00:60:65:1a:7b:01  </w:t>
      </w:r>
    </w:p>
    <w:p w:rsidR="00D337A4" w:rsidRPr="00AD2367" w:rsidRDefault="00D337A4" w:rsidP="00D337A4">
      <w:pPr>
        <w:pStyle w:val="Rsultatterminal"/>
      </w:pPr>
      <w:r w:rsidRPr="00AD2367">
        <w:t xml:space="preserve">          </w:t>
      </w:r>
      <w:proofErr w:type="spellStart"/>
      <w:proofErr w:type="gramStart"/>
      <w:r w:rsidRPr="00AD2367">
        <w:t>inet</w:t>
      </w:r>
      <w:proofErr w:type="spellEnd"/>
      <w:proofErr w:type="gramEnd"/>
      <w:r w:rsidRPr="00AD2367">
        <w:t xml:space="preserve"> adr:192.168.1.10  Bcast:192.168.</w:t>
      </w:r>
      <w:r w:rsidR="00565CF7">
        <w:t>255</w:t>
      </w:r>
      <w:r w:rsidRPr="00AD2367">
        <w:t>.255  Masque:255.255.</w:t>
      </w:r>
      <w:r>
        <w:t>0</w:t>
      </w:r>
      <w:r w:rsidRPr="00AD2367">
        <w:t>.0</w:t>
      </w:r>
    </w:p>
    <w:p w:rsidR="00D337A4" w:rsidRPr="00AD2367" w:rsidRDefault="00D337A4" w:rsidP="00D337A4">
      <w:pPr>
        <w:pStyle w:val="Rsultatterminal"/>
      </w:pPr>
      <w:r w:rsidRPr="00AD2367">
        <w:t xml:space="preserve">          UP BROADCAST </w:t>
      </w:r>
      <w:proofErr w:type="gramStart"/>
      <w:r w:rsidRPr="00AD2367">
        <w:t>MULTICAST  MTU:1500</w:t>
      </w:r>
      <w:proofErr w:type="gramEnd"/>
      <w:r w:rsidRPr="00AD2367">
        <w:t xml:space="preserve">  Metric:1</w:t>
      </w:r>
    </w:p>
    <w:p w:rsidR="00D337A4" w:rsidRPr="00AD2367" w:rsidRDefault="00D337A4" w:rsidP="00D337A4">
      <w:pPr>
        <w:pStyle w:val="Rsultatterminal"/>
      </w:pPr>
      <w:r w:rsidRPr="00AD2367">
        <w:t xml:space="preserve">          RX packets:0 errors:0 dropped:0 overruns:0 frame:0</w:t>
      </w:r>
    </w:p>
    <w:p w:rsidR="00D337A4" w:rsidRPr="00AD2367" w:rsidRDefault="00D337A4" w:rsidP="00D337A4">
      <w:pPr>
        <w:pStyle w:val="Rsultatterminal"/>
      </w:pPr>
      <w:r w:rsidRPr="00AD2367">
        <w:t xml:space="preserve">          TX packets</w:t>
      </w:r>
      <w:proofErr w:type="gramStart"/>
      <w:r w:rsidRPr="00AD2367">
        <w:t>:0</w:t>
      </w:r>
      <w:proofErr w:type="gramEnd"/>
      <w:r w:rsidRPr="00AD2367">
        <w:t xml:space="preserve"> errors:0 dropped:0 overruns:0 carrier:0</w:t>
      </w:r>
    </w:p>
    <w:p w:rsidR="00D337A4" w:rsidRPr="004E4CD4" w:rsidRDefault="00D337A4" w:rsidP="00D337A4">
      <w:pPr>
        <w:pStyle w:val="Rsultatterminal"/>
      </w:pPr>
      <w:r w:rsidRPr="00AD2367">
        <w:t xml:space="preserve">          </w:t>
      </w:r>
      <w:proofErr w:type="gramStart"/>
      <w:r w:rsidRPr="004E4CD4">
        <w:t>collisions:</w:t>
      </w:r>
      <w:proofErr w:type="gramEnd"/>
      <w:r w:rsidRPr="004E4CD4">
        <w:t xml:space="preserve">0 </w:t>
      </w:r>
      <w:proofErr w:type="spellStart"/>
      <w:r w:rsidRPr="004E4CD4">
        <w:t>lg</w:t>
      </w:r>
      <w:proofErr w:type="spellEnd"/>
      <w:r w:rsidRPr="004E4CD4">
        <w:t xml:space="preserve"> file transmission:1000 </w:t>
      </w:r>
    </w:p>
    <w:p w:rsidR="00D337A4" w:rsidRPr="004E4CD4" w:rsidRDefault="00D337A4" w:rsidP="00D337A4">
      <w:pPr>
        <w:pStyle w:val="Rsultatterminal"/>
      </w:pPr>
      <w:r w:rsidRPr="004E4CD4">
        <w:t xml:space="preserve">          RX bytes</w:t>
      </w:r>
      <w:proofErr w:type="gramStart"/>
      <w:r w:rsidRPr="004E4CD4">
        <w:t>:0</w:t>
      </w:r>
      <w:proofErr w:type="gramEnd"/>
      <w:r w:rsidRPr="004E4CD4">
        <w:t xml:space="preserve"> (0.0 B)  TX bytes</w:t>
      </w:r>
      <w:proofErr w:type="gramStart"/>
      <w:r w:rsidRPr="004E4CD4">
        <w:t>:0</w:t>
      </w:r>
      <w:proofErr w:type="gramEnd"/>
      <w:r w:rsidRPr="004E4CD4">
        <w:t xml:space="preserve"> (0.0 B)</w:t>
      </w:r>
    </w:p>
    <w:p w:rsidR="00D337A4" w:rsidRPr="004E4CD4" w:rsidRDefault="00D337A4" w:rsidP="00D337A4">
      <w:pPr>
        <w:pStyle w:val="Rsultatterminal"/>
      </w:pPr>
      <w:r w:rsidRPr="004E4CD4">
        <w:t xml:space="preserve">          Interruption</w:t>
      </w:r>
      <w:proofErr w:type="gramStart"/>
      <w:r w:rsidRPr="004E4CD4">
        <w:t>:16</w:t>
      </w:r>
      <w:proofErr w:type="gramEnd"/>
      <w:r w:rsidRPr="004E4CD4">
        <w:t xml:space="preserve"> Mémoire:feae0000-feb00000 </w:t>
      </w:r>
    </w:p>
    <w:p w:rsidR="00D337A4" w:rsidRPr="004E4CD4" w:rsidRDefault="00D337A4" w:rsidP="00D337A4">
      <w:pPr>
        <w:pStyle w:val="Rsultatterminal"/>
      </w:pPr>
    </w:p>
    <w:p w:rsidR="00D337A4" w:rsidRPr="004E4CD4" w:rsidRDefault="00D337A4" w:rsidP="00D337A4">
      <w:pPr>
        <w:pStyle w:val="Rsultatterminal"/>
      </w:pPr>
      <w:proofErr w:type="gramStart"/>
      <w:r w:rsidRPr="004E4CD4">
        <w:t>lo</w:t>
      </w:r>
      <w:proofErr w:type="gramEnd"/>
      <w:r w:rsidRPr="004E4CD4">
        <w:t xml:space="preserve">        Link </w:t>
      </w:r>
      <w:proofErr w:type="spellStart"/>
      <w:r w:rsidRPr="004E4CD4">
        <w:t>encap:Boucle</w:t>
      </w:r>
      <w:proofErr w:type="spellEnd"/>
      <w:r w:rsidRPr="004E4CD4">
        <w:t xml:space="preserve"> locale  </w:t>
      </w:r>
    </w:p>
    <w:p w:rsidR="00D337A4" w:rsidRPr="004E4CD4" w:rsidRDefault="00D337A4" w:rsidP="00D337A4">
      <w:pPr>
        <w:pStyle w:val="Rsultatterminal"/>
      </w:pPr>
      <w:r w:rsidRPr="004E4CD4">
        <w:t xml:space="preserve">          </w:t>
      </w:r>
      <w:proofErr w:type="spellStart"/>
      <w:proofErr w:type="gramStart"/>
      <w:r w:rsidRPr="004E4CD4">
        <w:t>inet</w:t>
      </w:r>
      <w:proofErr w:type="spellEnd"/>
      <w:proofErr w:type="gramEnd"/>
      <w:r w:rsidRPr="004E4CD4">
        <w:t xml:space="preserve"> adr:127.0.0.1  Masque:255.0.0.0</w:t>
      </w:r>
    </w:p>
    <w:p w:rsidR="00D337A4" w:rsidRPr="00AD2367" w:rsidRDefault="00D337A4" w:rsidP="00D337A4">
      <w:pPr>
        <w:pStyle w:val="Rsultatterminal"/>
      </w:pPr>
      <w:r w:rsidRPr="004E4CD4">
        <w:t xml:space="preserve">          </w:t>
      </w:r>
      <w:proofErr w:type="spellStart"/>
      <w:proofErr w:type="gramStart"/>
      <w:r w:rsidRPr="00AD2367">
        <w:t>adr</w:t>
      </w:r>
      <w:proofErr w:type="spellEnd"/>
      <w:proofErr w:type="gramEnd"/>
      <w:r w:rsidRPr="00AD2367">
        <w:t xml:space="preserve"> inet6: ::1/128 </w:t>
      </w:r>
      <w:proofErr w:type="spellStart"/>
      <w:r w:rsidRPr="00AD2367">
        <w:t>Scope:Hôte</w:t>
      </w:r>
      <w:proofErr w:type="spellEnd"/>
    </w:p>
    <w:p w:rsidR="00D337A4" w:rsidRPr="00AD2367" w:rsidRDefault="00D337A4" w:rsidP="00D337A4">
      <w:pPr>
        <w:pStyle w:val="Rsultatterminal"/>
      </w:pPr>
      <w:r w:rsidRPr="00AD2367">
        <w:t xml:space="preserve">          UP LOOPBACK </w:t>
      </w:r>
      <w:proofErr w:type="gramStart"/>
      <w:r w:rsidRPr="00AD2367">
        <w:t>RUNNING  MTU:16436</w:t>
      </w:r>
      <w:proofErr w:type="gramEnd"/>
      <w:r w:rsidRPr="00AD2367">
        <w:t xml:space="preserve">  Metric:1</w:t>
      </w:r>
    </w:p>
    <w:p w:rsidR="00D337A4" w:rsidRPr="00AD2367" w:rsidRDefault="00D337A4" w:rsidP="00D337A4">
      <w:pPr>
        <w:pStyle w:val="Rsultatterminal"/>
      </w:pPr>
      <w:r w:rsidRPr="00AD2367">
        <w:t xml:space="preserve">          RX packets</w:t>
      </w:r>
      <w:proofErr w:type="gramStart"/>
      <w:r w:rsidRPr="00AD2367">
        <w:t>:468</w:t>
      </w:r>
      <w:proofErr w:type="gramEnd"/>
      <w:r w:rsidRPr="00AD2367">
        <w:t xml:space="preserve"> errors:0 dropped:0 overruns:0 frame:0</w:t>
      </w:r>
    </w:p>
    <w:p w:rsidR="00D337A4" w:rsidRPr="00AD2367" w:rsidRDefault="00D337A4" w:rsidP="00D337A4">
      <w:pPr>
        <w:pStyle w:val="Rsultatterminal"/>
      </w:pPr>
      <w:r w:rsidRPr="00AD2367">
        <w:t xml:space="preserve">          TX packets</w:t>
      </w:r>
      <w:proofErr w:type="gramStart"/>
      <w:r w:rsidRPr="00AD2367">
        <w:t>:468</w:t>
      </w:r>
      <w:proofErr w:type="gramEnd"/>
      <w:r w:rsidRPr="00AD2367">
        <w:t xml:space="preserve"> errors:0 dropped:0 overruns:0 carrier:0</w:t>
      </w:r>
    </w:p>
    <w:p w:rsidR="00D337A4" w:rsidRPr="00565CF7" w:rsidRDefault="00D337A4" w:rsidP="00D337A4">
      <w:pPr>
        <w:pStyle w:val="Rsultatterminal"/>
        <w:rPr>
          <w:lang w:val="fr-FR"/>
        </w:rPr>
      </w:pPr>
      <w:r w:rsidRPr="00AD2367">
        <w:t xml:space="preserve">          </w:t>
      </w:r>
      <w:proofErr w:type="gramStart"/>
      <w:r w:rsidRPr="00565CF7">
        <w:rPr>
          <w:lang w:val="fr-FR"/>
        </w:rPr>
        <w:t>collisions:</w:t>
      </w:r>
      <w:proofErr w:type="gramEnd"/>
      <w:r w:rsidRPr="00565CF7">
        <w:rPr>
          <w:lang w:val="fr-FR"/>
        </w:rPr>
        <w:t xml:space="preserve">0 lg file transmission:0 </w:t>
      </w:r>
    </w:p>
    <w:p w:rsidR="00D337A4" w:rsidRPr="00565CF7" w:rsidRDefault="00D337A4" w:rsidP="00D337A4">
      <w:pPr>
        <w:pStyle w:val="Rsultatterminal"/>
        <w:rPr>
          <w:lang w:val="fr-FR"/>
        </w:rPr>
      </w:pPr>
      <w:r w:rsidRPr="00565CF7">
        <w:rPr>
          <w:lang w:val="fr-FR"/>
        </w:rPr>
        <w:t xml:space="preserve">          RX bytes:52961 (51.7 </w:t>
      </w:r>
      <w:proofErr w:type="spellStart"/>
      <w:r w:rsidRPr="00565CF7">
        <w:rPr>
          <w:lang w:val="fr-FR"/>
        </w:rPr>
        <w:t>KiB</w:t>
      </w:r>
      <w:proofErr w:type="spellEnd"/>
      <w:r w:rsidRPr="00565CF7">
        <w:rPr>
          <w:lang w:val="fr-FR"/>
        </w:rPr>
        <w:t xml:space="preserve">)  TX bytes:52961 (51.7 </w:t>
      </w:r>
      <w:proofErr w:type="spellStart"/>
      <w:r w:rsidRPr="00565CF7">
        <w:rPr>
          <w:lang w:val="fr-FR"/>
        </w:rPr>
        <w:t>KiB</w:t>
      </w:r>
      <w:proofErr w:type="spellEnd"/>
      <w:r w:rsidRPr="00565CF7">
        <w:rPr>
          <w:lang w:val="fr-FR"/>
        </w:rPr>
        <w:t>)</w:t>
      </w:r>
    </w:p>
    <w:p w:rsidR="00565CF7" w:rsidRDefault="00565CF7" w:rsidP="00565CF7">
      <w:pPr>
        <w:pStyle w:val="Titre1"/>
      </w:pPr>
      <w:r>
        <w:t>Reconfiguration de l’adresse réseau de eth1 (permanent)</w:t>
      </w:r>
    </w:p>
    <w:p w:rsidR="00D337A4" w:rsidRDefault="00D337A4" w:rsidP="00D337A4"/>
    <w:p w:rsidR="00565CF7" w:rsidRDefault="00565CF7" w:rsidP="00D337A4">
      <w:r>
        <w:t xml:space="preserve">Afin de reconfigurer la deuxième carte réseau, il faut aller modifier </w:t>
      </w:r>
      <w:r w:rsidR="00A603DE">
        <w:t>deux fichiers (uniquement accessibles en super-utilisateur).</w:t>
      </w:r>
    </w:p>
    <w:p w:rsidR="00A603DE" w:rsidRDefault="00A603DE" w:rsidP="00D337A4"/>
    <w:p w:rsidR="00A603DE" w:rsidRDefault="00A603DE" w:rsidP="00D337A4">
      <w:r>
        <w:t>Le premier fichier est le fichier /</w:t>
      </w:r>
      <w:proofErr w:type="spellStart"/>
      <w:r>
        <w:t>etc</w:t>
      </w:r>
      <w:proofErr w:type="spellEnd"/>
      <w:r>
        <w:t>/</w:t>
      </w:r>
      <w:proofErr w:type="spellStart"/>
      <w:r>
        <w:t>rc</w:t>
      </w:r>
      <w:proofErr w:type="spellEnd"/>
      <w:r>
        <w:t> .local. Il peut être modifié avec la commande suivante (le texte surligné en rouge correspond à l’adresse réseau et au masque de sous-réseau à modifier) :</w:t>
      </w:r>
    </w:p>
    <w:p w:rsidR="00A603DE" w:rsidRPr="00AD2367" w:rsidRDefault="00A603DE" w:rsidP="00A603DE">
      <w:pPr>
        <w:pStyle w:val="Lignedecommande"/>
      </w:pPr>
      <w:proofErr w:type="spellStart"/>
      <w:proofErr w:type="gramStart"/>
      <w:r>
        <w:t>nano</w:t>
      </w:r>
      <w:proofErr w:type="spellEnd"/>
      <w:proofErr w:type="gramEnd"/>
      <w:r w:rsidRPr="00AD2367">
        <w:t xml:space="preserve"> /</w:t>
      </w:r>
      <w:proofErr w:type="spellStart"/>
      <w:r w:rsidRPr="00AD2367">
        <w:t>etc</w:t>
      </w:r>
      <w:proofErr w:type="spellEnd"/>
      <w:r w:rsidRPr="00AD2367">
        <w:t>/</w:t>
      </w:r>
      <w:proofErr w:type="spellStart"/>
      <w:r w:rsidRPr="00AD2367">
        <w:t>rc.local</w:t>
      </w:r>
      <w:proofErr w:type="spellEnd"/>
      <w:r w:rsidRPr="00AD2367">
        <w:t xml:space="preserve"> </w:t>
      </w:r>
    </w:p>
    <w:p w:rsidR="00A603DE" w:rsidRPr="00AD2367" w:rsidRDefault="00A603DE" w:rsidP="00A603DE">
      <w:pPr>
        <w:pStyle w:val="Fichier"/>
      </w:pPr>
      <w:proofErr w:type="gramStart"/>
      <w:r w:rsidRPr="00AD2367">
        <w:t>#!/</w:t>
      </w:r>
      <w:proofErr w:type="gramEnd"/>
      <w:r w:rsidRPr="00AD2367">
        <w:t>bin/</w:t>
      </w:r>
      <w:proofErr w:type="spellStart"/>
      <w:r w:rsidRPr="00AD2367">
        <w:t>sh</w:t>
      </w:r>
      <w:proofErr w:type="spellEnd"/>
      <w:r w:rsidRPr="00AD2367">
        <w:t xml:space="preserve"> -e</w:t>
      </w:r>
    </w:p>
    <w:p w:rsidR="00A603DE" w:rsidRPr="00AD2367" w:rsidRDefault="00A603DE" w:rsidP="00A603DE">
      <w:pPr>
        <w:pStyle w:val="Fichier"/>
      </w:pPr>
      <w:r w:rsidRPr="00AD2367">
        <w:t>#</w:t>
      </w:r>
    </w:p>
    <w:p w:rsidR="00A603DE" w:rsidRPr="00AD2367" w:rsidRDefault="00A603DE" w:rsidP="00A603DE">
      <w:pPr>
        <w:pStyle w:val="Fichier"/>
      </w:pPr>
      <w:r w:rsidRPr="00AD2367">
        <w:t xml:space="preserve"># </w:t>
      </w:r>
      <w:proofErr w:type="spellStart"/>
      <w:r w:rsidRPr="00AD2367">
        <w:t>rc.local</w:t>
      </w:r>
      <w:proofErr w:type="spellEnd"/>
    </w:p>
    <w:p w:rsidR="00A603DE" w:rsidRPr="00AD2367" w:rsidRDefault="00A603DE" w:rsidP="00A603DE">
      <w:pPr>
        <w:pStyle w:val="Fichier"/>
      </w:pPr>
      <w:r w:rsidRPr="00AD2367">
        <w:t>#</w:t>
      </w:r>
    </w:p>
    <w:p w:rsidR="00A603DE" w:rsidRPr="00AD2367" w:rsidRDefault="00A603DE" w:rsidP="00A603DE">
      <w:pPr>
        <w:pStyle w:val="Fichier"/>
      </w:pPr>
      <w:r w:rsidRPr="00AD2367">
        <w:t xml:space="preserve"># </w:t>
      </w:r>
      <w:proofErr w:type="gramStart"/>
      <w:r w:rsidRPr="00AD2367">
        <w:t>This</w:t>
      </w:r>
      <w:proofErr w:type="gramEnd"/>
      <w:r w:rsidRPr="00AD2367">
        <w:t xml:space="preserve"> script is executed at the end of each multiuser </w:t>
      </w:r>
      <w:proofErr w:type="spellStart"/>
      <w:r w:rsidRPr="00AD2367">
        <w:t>runlevel</w:t>
      </w:r>
      <w:proofErr w:type="spellEnd"/>
      <w:r w:rsidRPr="00AD2367">
        <w:t>.</w:t>
      </w:r>
    </w:p>
    <w:p w:rsidR="00A603DE" w:rsidRPr="00AD2367" w:rsidRDefault="00A603DE" w:rsidP="00A603DE">
      <w:pPr>
        <w:pStyle w:val="Fichier"/>
      </w:pPr>
      <w:r w:rsidRPr="00AD2367">
        <w:t># Make sure that the script will "exit 0" on success or any other</w:t>
      </w:r>
    </w:p>
    <w:p w:rsidR="00A603DE" w:rsidRPr="00AD2367" w:rsidRDefault="00A603DE" w:rsidP="00A603DE">
      <w:pPr>
        <w:pStyle w:val="Fichier"/>
      </w:pPr>
      <w:r w:rsidRPr="00AD2367">
        <w:t xml:space="preserve"># </w:t>
      </w:r>
      <w:proofErr w:type="gramStart"/>
      <w:r w:rsidRPr="00AD2367">
        <w:t>value</w:t>
      </w:r>
      <w:proofErr w:type="gramEnd"/>
      <w:r w:rsidRPr="00AD2367">
        <w:t xml:space="preserve"> on error.</w:t>
      </w:r>
    </w:p>
    <w:p w:rsidR="00A603DE" w:rsidRPr="00AD2367" w:rsidRDefault="00A603DE" w:rsidP="00A603DE">
      <w:pPr>
        <w:pStyle w:val="Fichier"/>
      </w:pPr>
      <w:r w:rsidRPr="00AD2367">
        <w:t>#</w:t>
      </w:r>
    </w:p>
    <w:p w:rsidR="00A603DE" w:rsidRPr="00AD2367" w:rsidRDefault="00A603DE" w:rsidP="00A603DE">
      <w:pPr>
        <w:pStyle w:val="Fichier"/>
      </w:pPr>
      <w:r w:rsidRPr="00AD2367">
        <w:t># In order to enable or disable this script just change the execution</w:t>
      </w:r>
    </w:p>
    <w:p w:rsidR="00A603DE" w:rsidRPr="00AD2367" w:rsidRDefault="00A603DE" w:rsidP="00A603DE">
      <w:pPr>
        <w:pStyle w:val="Fichier"/>
      </w:pPr>
      <w:r w:rsidRPr="00AD2367">
        <w:t xml:space="preserve"># </w:t>
      </w:r>
      <w:proofErr w:type="gramStart"/>
      <w:r w:rsidRPr="00AD2367">
        <w:t>bits</w:t>
      </w:r>
      <w:proofErr w:type="gramEnd"/>
      <w:r w:rsidRPr="00AD2367">
        <w:t>.</w:t>
      </w:r>
    </w:p>
    <w:p w:rsidR="00A603DE" w:rsidRPr="00AD2367" w:rsidRDefault="00A603DE" w:rsidP="00A603DE">
      <w:pPr>
        <w:pStyle w:val="Fichier"/>
      </w:pPr>
      <w:r w:rsidRPr="00AD2367">
        <w:t>#</w:t>
      </w:r>
    </w:p>
    <w:p w:rsidR="00A603DE" w:rsidRPr="00AD2367" w:rsidRDefault="00A603DE" w:rsidP="00A603DE">
      <w:pPr>
        <w:pStyle w:val="Fichier"/>
      </w:pPr>
      <w:r w:rsidRPr="00AD2367">
        <w:t xml:space="preserve"># </w:t>
      </w:r>
      <w:proofErr w:type="gramStart"/>
      <w:r w:rsidRPr="00AD2367">
        <w:t>By</w:t>
      </w:r>
      <w:proofErr w:type="gramEnd"/>
      <w:r w:rsidRPr="00AD2367">
        <w:t xml:space="preserve"> default this script does nothing.</w:t>
      </w:r>
    </w:p>
    <w:p w:rsidR="00A603DE" w:rsidRPr="00AD2367" w:rsidRDefault="00A603DE" w:rsidP="00A603DE">
      <w:pPr>
        <w:pStyle w:val="Fichier"/>
      </w:pPr>
    </w:p>
    <w:p w:rsidR="00A603DE" w:rsidRPr="00AD2367" w:rsidRDefault="00A603DE" w:rsidP="00A603DE">
      <w:pPr>
        <w:pStyle w:val="Fichier"/>
      </w:pPr>
      <w:proofErr w:type="spellStart"/>
      <w:proofErr w:type="gramStart"/>
      <w:r w:rsidRPr="00AD2367">
        <w:t>ifconfig</w:t>
      </w:r>
      <w:proofErr w:type="spellEnd"/>
      <w:proofErr w:type="gramEnd"/>
      <w:r w:rsidRPr="00AD2367">
        <w:t xml:space="preserve"> eth0 169.254.233.99 netmask 255.255.255.0</w:t>
      </w:r>
    </w:p>
    <w:p w:rsidR="00A603DE" w:rsidRPr="00AD2367" w:rsidRDefault="00A603DE" w:rsidP="00A603DE">
      <w:pPr>
        <w:pStyle w:val="Fichier"/>
      </w:pPr>
      <w:proofErr w:type="spellStart"/>
      <w:proofErr w:type="gramStart"/>
      <w:r w:rsidRPr="00AD2367">
        <w:t>ifconfig</w:t>
      </w:r>
      <w:proofErr w:type="spellEnd"/>
      <w:proofErr w:type="gramEnd"/>
      <w:r w:rsidRPr="00AD2367">
        <w:t xml:space="preserve"> </w:t>
      </w:r>
      <w:r w:rsidRPr="00A603DE">
        <w:t xml:space="preserve">eth1 </w:t>
      </w:r>
      <w:r w:rsidRPr="00A603DE">
        <w:rPr>
          <w:rFonts w:ascii="Courier New" w:hAnsi="Courier New"/>
          <w:color w:val="FFFFFF" w:themeColor="background1"/>
          <w:sz w:val="16"/>
          <w:highlight w:val="red"/>
          <w:lang w:val="fr-FR"/>
        </w:rPr>
        <w:t>172.16.24.101</w:t>
      </w:r>
      <w:r w:rsidRPr="00AD2367">
        <w:t xml:space="preserve"> netmask </w:t>
      </w:r>
      <w:r w:rsidRPr="00A603DE">
        <w:rPr>
          <w:rFonts w:ascii="Courier New" w:hAnsi="Courier New"/>
          <w:color w:val="FFFFFF" w:themeColor="background1"/>
          <w:sz w:val="16"/>
          <w:highlight w:val="red"/>
          <w:lang w:val="fr-FR"/>
        </w:rPr>
        <w:t>255.255.255.0</w:t>
      </w:r>
    </w:p>
    <w:p w:rsidR="00A603DE" w:rsidRPr="00A603DE" w:rsidRDefault="00A603DE" w:rsidP="00A603DE">
      <w:pPr>
        <w:pStyle w:val="Fichier"/>
        <w:rPr>
          <w:lang w:val="fr-FR"/>
        </w:rPr>
      </w:pPr>
      <w:r w:rsidRPr="00A603DE">
        <w:rPr>
          <w:lang w:val="fr-FR"/>
        </w:rPr>
        <w:lastRenderedPageBreak/>
        <w:t>#/home/lagarde/calibrate_donnes.sh</w:t>
      </w:r>
    </w:p>
    <w:p w:rsidR="00A603DE" w:rsidRPr="00A603DE" w:rsidRDefault="00A603DE" w:rsidP="00A603DE">
      <w:pPr>
        <w:pStyle w:val="Fichier"/>
        <w:rPr>
          <w:lang w:val="fr-FR"/>
        </w:rPr>
      </w:pPr>
      <w:proofErr w:type="gramStart"/>
      <w:r w:rsidRPr="00A603DE">
        <w:rPr>
          <w:lang w:val="fr-FR"/>
        </w:rPr>
        <w:t>exit</w:t>
      </w:r>
      <w:proofErr w:type="gramEnd"/>
      <w:r w:rsidRPr="00A603DE">
        <w:rPr>
          <w:lang w:val="fr-FR"/>
        </w:rPr>
        <w:t xml:space="preserve"> 0</w:t>
      </w:r>
    </w:p>
    <w:p w:rsidR="00A603DE" w:rsidRPr="00A603DE" w:rsidRDefault="00A603DE" w:rsidP="00A603DE">
      <w:pPr>
        <w:pStyle w:val="Textebrut"/>
        <w:rPr>
          <w:rFonts w:ascii="Courier New" w:hAnsi="Courier New" w:cs="Courier New"/>
          <w:sz w:val="21"/>
        </w:rPr>
      </w:pPr>
    </w:p>
    <w:p w:rsidR="00A603DE" w:rsidRDefault="00A603DE" w:rsidP="00A603DE">
      <w:r>
        <w:t>Le deuxième fichier est le fichier /</w:t>
      </w:r>
      <w:proofErr w:type="spellStart"/>
      <w:r>
        <w:t>etc</w:t>
      </w:r>
      <w:proofErr w:type="spellEnd"/>
      <w:r>
        <w:t>/network/interfaces.</w:t>
      </w:r>
      <w:r w:rsidRPr="00A603DE">
        <w:t xml:space="preserve"> </w:t>
      </w:r>
      <w:r>
        <w:t>Il peut être modifié avec la commande suivante (le texte surligné en rouge correspond à l’adresse réseau et au masque de sous-réseau à modifier):</w:t>
      </w:r>
    </w:p>
    <w:p w:rsidR="00A603DE" w:rsidRPr="00AD2367" w:rsidRDefault="00A603DE" w:rsidP="00A603DE">
      <w:pPr>
        <w:pStyle w:val="Lignedecommande"/>
      </w:pPr>
      <w:proofErr w:type="spellStart"/>
      <w:proofErr w:type="gramStart"/>
      <w:r>
        <w:t>nano</w:t>
      </w:r>
      <w:proofErr w:type="spellEnd"/>
      <w:proofErr w:type="gramEnd"/>
      <w:r w:rsidRPr="00AD2367">
        <w:t xml:space="preserve"> /</w:t>
      </w:r>
      <w:proofErr w:type="spellStart"/>
      <w:r w:rsidRPr="00AD2367">
        <w:t>etc</w:t>
      </w:r>
      <w:proofErr w:type="spellEnd"/>
      <w:r w:rsidRPr="00AD2367">
        <w:t>/network/interfaces</w:t>
      </w:r>
    </w:p>
    <w:p w:rsidR="00A603DE" w:rsidRPr="00AD2367" w:rsidRDefault="00A603DE" w:rsidP="00A603DE">
      <w:pPr>
        <w:pStyle w:val="Fichier"/>
      </w:pPr>
      <w:r w:rsidRPr="00AD2367">
        <w:t xml:space="preserve"># </w:t>
      </w:r>
      <w:proofErr w:type="gramStart"/>
      <w:r w:rsidRPr="00AD2367">
        <w:t>This</w:t>
      </w:r>
      <w:proofErr w:type="gramEnd"/>
      <w:r w:rsidRPr="00AD2367">
        <w:t xml:space="preserve"> file describes the network interfaces available on your system</w:t>
      </w:r>
    </w:p>
    <w:p w:rsidR="00A603DE" w:rsidRPr="00AD2367" w:rsidRDefault="00A603DE" w:rsidP="00A603DE">
      <w:pPr>
        <w:pStyle w:val="Fichier"/>
      </w:pPr>
      <w:r w:rsidRPr="00AD2367">
        <w:t xml:space="preserve"># </w:t>
      </w:r>
      <w:proofErr w:type="gramStart"/>
      <w:r w:rsidRPr="00AD2367">
        <w:t>and</w:t>
      </w:r>
      <w:proofErr w:type="gramEnd"/>
      <w:r w:rsidRPr="00AD2367">
        <w:t xml:space="preserve"> how to activate them. For more information, see </w:t>
      </w:r>
      <w:proofErr w:type="gramStart"/>
      <w:r w:rsidRPr="00AD2367">
        <w:t>interfaces(</w:t>
      </w:r>
      <w:proofErr w:type="gramEnd"/>
      <w:r w:rsidRPr="00AD2367">
        <w:t>5).</w:t>
      </w:r>
    </w:p>
    <w:p w:rsidR="00A603DE" w:rsidRPr="00AD2367" w:rsidRDefault="00A603DE" w:rsidP="00A603DE">
      <w:pPr>
        <w:pStyle w:val="Fichier"/>
      </w:pPr>
    </w:p>
    <w:p w:rsidR="00A603DE" w:rsidRPr="00AD2367" w:rsidRDefault="00A603DE" w:rsidP="00A603DE">
      <w:pPr>
        <w:pStyle w:val="Fichier"/>
      </w:pPr>
      <w:r w:rsidRPr="00AD2367">
        <w:t xml:space="preserve"># </w:t>
      </w:r>
      <w:proofErr w:type="gramStart"/>
      <w:r w:rsidRPr="00AD2367">
        <w:t>The</w:t>
      </w:r>
      <w:proofErr w:type="gramEnd"/>
      <w:r w:rsidRPr="00AD2367">
        <w:t xml:space="preserve"> loopback network interface</w:t>
      </w:r>
    </w:p>
    <w:p w:rsidR="00A603DE" w:rsidRPr="00AD2367" w:rsidRDefault="00A603DE" w:rsidP="00A603DE">
      <w:pPr>
        <w:pStyle w:val="Fichier"/>
      </w:pPr>
      <w:proofErr w:type="gramStart"/>
      <w:r w:rsidRPr="00AD2367">
        <w:t>auto</w:t>
      </w:r>
      <w:proofErr w:type="gramEnd"/>
      <w:r w:rsidRPr="00AD2367">
        <w:t xml:space="preserve"> lo</w:t>
      </w:r>
    </w:p>
    <w:p w:rsidR="00A603DE" w:rsidRPr="00AD2367" w:rsidRDefault="00A603DE" w:rsidP="00A603DE">
      <w:pPr>
        <w:pStyle w:val="Fichier"/>
      </w:pPr>
      <w:proofErr w:type="spellStart"/>
      <w:proofErr w:type="gramStart"/>
      <w:r w:rsidRPr="00AD2367">
        <w:t>iface</w:t>
      </w:r>
      <w:proofErr w:type="spellEnd"/>
      <w:proofErr w:type="gramEnd"/>
      <w:r w:rsidRPr="00AD2367">
        <w:t xml:space="preserve"> lo </w:t>
      </w:r>
      <w:proofErr w:type="spellStart"/>
      <w:r w:rsidRPr="00AD2367">
        <w:t>inet</w:t>
      </w:r>
      <w:proofErr w:type="spellEnd"/>
      <w:r w:rsidRPr="00AD2367">
        <w:t xml:space="preserve"> loopback</w:t>
      </w:r>
    </w:p>
    <w:p w:rsidR="00A603DE" w:rsidRPr="00AD2367" w:rsidRDefault="00A603DE" w:rsidP="00A603DE">
      <w:pPr>
        <w:pStyle w:val="Fichier"/>
      </w:pPr>
    </w:p>
    <w:p w:rsidR="00A603DE" w:rsidRPr="00AD2367" w:rsidRDefault="00A603DE" w:rsidP="00A603DE">
      <w:pPr>
        <w:pStyle w:val="Fichier"/>
      </w:pPr>
      <w:r w:rsidRPr="00AD2367">
        <w:t xml:space="preserve"># </w:t>
      </w:r>
      <w:proofErr w:type="gramStart"/>
      <w:r w:rsidRPr="00AD2367">
        <w:t>The</w:t>
      </w:r>
      <w:proofErr w:type="gramEnd"/>
      <w:r w:rsidRPr="00AD2367">
        <w:t xml:space="preserve"> primary network interface</w:t>
      </w:r>
    </w:p>
    <w:p w:rsidR="00A603DE" w:rsidRPr="00AD2367" w:rsidRDefault="00A603DE" w:rsidP="00A603DE">
      <w:pPr>
        <w:pStyle w:val="Fichier"/>
      </w:pPr>
      <w:proofErr w:type="gramStart"/>
      <w:r w:rsidRPr="00AD2367">
        <w:t>allow-</w:t>
      </w:r>
      <w:proofErr w:type="spellStart"/>
      <w:r w:rsidRPr="00AD2367">
        <w:t>hotplug</w:t>
      </w:r>
      <w:proofErr w:type="spellEnd"/>
      <w:proofErr w:type="gramEnd"/>
      <w:r w:rsidRPr="00AD2367">
        <w:t xml:space="preserve"> eth0</w:t>
      </w:r>
    </w:p>
    <w:p w:rsidR="00A603DE" w:rsidRPr="00AD2367" w:rsidRDefault="00A603DE" w:rsidP="00A603DE">
      <w:pPr>
        <w:pStyle w:val="Fichier"/>
      </w:pPr>
      <w:proofErr w:type="spellStart"/>
      <w:proofErr w:type="gramStart"/>
      <w:r w:rsidRPr="00AD2367">
        <w:t>iface</w:t>
      </w:r>
      <w:proofErr w:type="spellEnd"/>
      <w:proofErr w:type="gramEnd"/>
      <w:r w:rsidRPr="00AD2367">
        <w:t xml:space="preserve"> eth0 </w:t>
      </w:r>
      <w:proofErr w:type="spellStart"/>
      <w:r w:rsidRPr="00AD2367">
        <w:t>inet</w:t>
      </w:r>
      <w:proofErr w:type="spellEnd"/>
      <w:r w:rsidRPr="00AD2367">
        <w:t xml:space="preserve"> static</w:t>
      </w:r>
    </w:p>
    <w:p w:rsidR="00A603DE" w:rsidRPr="00AD2367" w:rsidRDefault="00A603DE" w:rsidP="00A603DE">
      <w:pPr>
        <w:pStyle w:val="Fichier"/>
      </w:pPr>
      <w:proofErr w:type="gramStart"/>
      <w:r w:rsidRPr="00AD2367">
        <w:t>address</w:t>
      </w:r>
      <w:proofErr w:type="gramEnd"/>
      <w:r w:rsidRPr="00AD2367">
        <w:t xml:space="preserve"> 169.254.233.99 </w:t>
      </w:r>
    </w:p>
    <w:p w:rsidR="00A603DE" w:rsidRPr="00AD2367" w:rsidRDefault="00A603DE" w:rsidP="00A603DE">
      <w:pPr>
        <w:pStyle w:val="Fichier"/>
      </w:pPr>
      <w:proofErr w:type="gramStart"/>
      <w:r w:rsidRPr="00AD2367">
        <w:t>netmask</w:t>
      </w:r>
      <w:proofErr w:type="gramEnd"/>
      <w:r w:rsidRPr="00AD2367">
        <w:t xml:space="preserve"> 255.255.255.0</w:t>
      </w:r>
    </w:p>
    <w:p w:rsidR="00A603DE" w:rsidRPr="00AD2367" w:rsidRDefault="00A603DE" w:rsidP="00A603DE">
      <w:pPr>
        <w:pStyle w:val="Fichier"/>
      </w:pPr>
      <w:r w:rsidRPr="00AD2367">
        <w:t>#</w:t>
      </w:r>
      <w:proofErr w:type="spellStart"/>
      <w:r w:rsidRPr="00AD2367">
        <w:t>NetworkManager#iface</w:t>
      </w:r>
      <w:proofErr w:type="spellEnd"/>
      <w:r w:rsidRPr="00AD2367">
        <w:t xml:space="preserve"> eth0 </w:t>
      </w:r>
      <w:proofErr w:type="spellStart"/>
      <w:r w:rsidRPr="00AD2367">
        <w:t>inet</w:t>
      </w:r>
      <w:proofErr w:type="spellEnd"/>
      <w:r w:rsidRPr="00AD2367">
        <w:t xml:space="preserve"> </w:t>
      </w:r>
      <w:proofErr w:type="spellStart"/>
      <w:r w:rsidRPr="00AD2367">
        <w:t>dhcp</w:t>
      </w:r>
      <w:proofErr w:type="spellEnd"/>
    </w:p>
    <w:p w:rsidR="00A603DE" w:rsidRPr="00AD2367" w:rsidRDefault="00A603DE" w:rsidP="00A603DE">
      <w:pPr>
        <w:pStyle w:val="Fichier"/>
      </w:pPr>
      <w:proofErr w:type="gramStart"/>
      <w:r w:rsidRPr="00AD2367">
        <w:t>allow-</w:t>
      </w:r>
      <w:proofErr w:type="spellStart"/>
      <w:r w:rsidRPr="00AD2367">
        <w:t>hotplug</w:t>
      </w:r>
      <w:proofErr w:type="spellEnd"/>
      <w:proofErr w:type="gramEnd"/>
      <w:r w:rsidRPr="00AD2367">
        <w:t xml:space="preserve"> eth1</w:t>
      </w:r>
    </w:p>
    <w:p w:rsidR="00A603DE" w:rsidRPr="00AD2367" w:rsidRDefault="00A603DE" w:rsidP="00A603DE">
      <w:pPr>
        <w:pStyle w:val="Fichier"/>
      </w:pPr>
      <w:proofErr w:type="spellStart"/>
      <w:proofErr w:type="gramStart"/>
      <w:r w:rsidRPr="00AD2367">
        <w:t>iface</w:t>
      </w:r>
      <w:proofErr w:type="spellEnd"/>
      <w:proofErr w:type="gramEnd"/>
      <w:r w:rsidRPr="00AD2367">
        <w:t xml:space="preserve"> eth1 </w:t>
      </w:r>
      <w:proofErr w:type="spellStart"/>
      <w:r w:rsidRPr="00AD2367">
        <w:t>inet</w:t>
      </w:r>
      <w:proofErr w:type="spellEnd"/>
      <w:r w:rsidRPr="00AD2367">
        <w:t xml:space="preserve"> static</w:t>
      </w:r>
    </w:p>
    <w:p w:rsidR="00A603DE" w:rsidRPr="00AD2367" w:rsidRDefault="00A603DE" w:rsidP="00A603DE">
      <w:pPr>
        <w:pStyle w:val="Fichier"/>
      </w:pPr>
      <w:proofErr w:type="gramStart"/>
      <w:r w:rsidRPr="00AD2367">
        <w:t>address</w:t>
      </w:r>
      <w:proofErr w:type="gramEnd"/>
      <w:r w:rsidRPr="00AD2367">
        <w:t xml:space="preserve"> </w:t>
      </w:r>
      <w:r w:rsidRPr="00A603DE">
        <w:rPr>
          <w:rFonts w:ascii="Courier New" w:hAnsi="Courier New"/>
          <w:color w:val="FFFFFF" w:themeColor="background1"/>
          <w:sz w:val="16"/>
          <w:highlight w:val="red"/>
          <w:lang w:val="fr-FR"/>
        </w:rPr>
        <w:t>172.16.24.101</w:t>
      </w:r>
    </w:p>
    <w:p w:rsidR="00A603DE" w:rsidRPr="00AD2367" w:rsidRDefault="00A603DE" w:rsidP="00A603DE">
      <w:pPr>
        <w:pStyle w:val="Fichier"/>
      </w:pPr>
      <w:proofErr w:type="gramStart"/>
      <w:r w:rsidRPr="00AD2367">
        <w:t>netmask</w:t>
      </w:r>
      <w:proofErr w:type="gramEnd"/>
      <w:r w:rsidRPr="00AD2367">
        <w:t xml:space="preserve"> </w:t>
      </w:r>
      <w:r w:rsidRPr="00A603DE">
        <w:rPr>
          <w:rFonts w:ascii="Courier New" w:hAnsi="Courier New"/>
          <w:color w:val="FFFFFF" w:themeColor="background1"/>
          <w:sz w:val="16"/>
          <w:highlight w:val="red"/>
          <w:lang w:val="fr-FR"/>
        </w:rPr>
        <w:t>255.255.255.0</w:t>
      </w:r>
    </w:p>
    <w:p w:rsidR="00A603DE" w:rsidRDefault="00A603DE" w:rsidP="00D337A4"/>
    <w:tbl>
      <w:tblPr>
        <w:tblStyle w:val="Grilledutableau"/>
        <w:tblW w:w="9639" w:type="dxa"/>
        <w:tblInd w:w="-5" w:type="dxa"/>
        <w:shd w:val="clear" w:color="auto" w:fill="DEEAF6" w:themeFill="accent1" w:themeFillTint="33"/>
        <w:tblLook w:val="04A0" w:firstRow="1" w:lastRow="0" w:firstColumn="1" w:lastColumn="0" w:noHBand="0" w:noVBand="1"/>
      </w:tblPr>
      <w:tblGrid>
        <w:gridCol w:w="1356"/>
        <w:gridCol w:w="8283"/>
      </w:tblGrid>
      <w:tr w:rsidR="00A603DE" w:rsidTr="00856059">
        <w:trPr>
          <w:trHeight w:val="900"/>
        </w:trPr>
        <w:tc>
          <w:tcPr>
            <w:tcW w:w="1276" w:type="dxa"/>
            <w:shd w:val="clear" w:color="auto" w:fill="DEEAF6" w:themeFill="accent1" w:themeFillTint="33"/>
          </w:tcPr>
          <w:p w:rsidR="00A603DE" w:rsidRDefault="00A603DE" w:rsidP="00856059">
            <w:pPr>
              <w:jc w:val="center"/>
            </w:pPr>
            <w:r>
              <w:rPr>
                <w:noProof/>
              </w:rPr>
              <w:drawing>
                <wp:inline distT="0" distB="0" distL="0" distR="0" wp14:anchorId="7107DF21" wp14:editId="5607DAE4">
                  <wp:extent cx="720000" cy="720000"/>
                  <wp:effectExtent l="0" t="0" r="4445"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rmation_ic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8363" w:type="dxa"/>
            <w:shd w:val="clear" w:color="auto" w:fill="DEEAF6" w:themeFill="accent1" w:themeFillTint="33"/>
          </w:tcPr>
          <w:p w:rsidR="00A603DE" w:rsidRDefault="00A603DE" w:rsidP="00856059">
            <w:r>
              <w:t>L’interface eth1 peut aussi être configurée en DHCP (qui est un service d’attribution automatisée d’adresses). Dans ce cas, il faut modifier les fichiers de la manière suivante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83"/>
              <w:gridCol w:w="5674"/>
            </w:tblGrid>
            <w:tr w:rsidR="004717F0" w:rsidTr="004717F0">
              <w:tc>
                <w:tcPr>
                  <w:tcW w:w="2383" w:type="dxa"/>
                </w:tcPr>
                <w:p w:rsidR="004717F0" w:rsidRDefault="004717F0" w:rsidP="00856059">
                  <w:r>
                    <w:t>/</w:t>
                  </w:r>
                  <w:proofErr w:type="spellStart"/>
                  <w:r>
                    <w:t>etc</w:t>
                  </w:r>
                  <w:proofErr w:type="spellEnd"/>
                  <w:r>
                    <w:t>/</w:t>
                  </w:r>
                  <w:proofErr w:type="spellStart"/>
                  <w:r>
                    <w:t>rc.local</w:t>
                  </w:r>
                  <w:proofErr w:type="spellEnd"/>
                </w:p>
              </w:tc>
              <w:tc>
                <w:tcPr>
                  <w:tcW w:w="5674" w:type="dxa"/>
                  <w:tcBorders>
                    <w:top w:val="single" w:sz="4" w:space="0" w:color="auto"/>
                    <w:bottom w:val="single" w:sz="4" w:space="0" w:color="auto"/>
                    <w:right w:val="single" w:sz="4" w:space="0" w:color="auto"/>
                  </w:tcBorders>
                </w:tcPr>
                <w:p w:rsidR="004717F0" w:rsidRDefault="004717F0" w:rsidP="00856059">
                  <w:r>
                    <w:t>Paramétrage initial :</w:t>
                  </w:r>
                </w:p>
                <w:p w:rsidR="004717F0" w:rsidRDefault="004717F0" w:rsidP="004717F0">
                  <w:pPr>
                    <w:pStyle w:val="Fichier"/>
                  </w:pPr>
                  <w:proofErr w:type="spellStart"/>
                  <w:r w:rsidRPr="00AD2367">
                    <w:t>ifconfig</w:t>
                  </w:r>
                  <w:proofErr w:type="spellEnd"/>
                  <w:r w:rsidRPr="00AD2367">
                    <w:t xml:space="preserve"> </w:t>
                  </w:r>
                  <w:r w:rsidRPr="00A603DE">
                    <w:t xml:space="preserve">eth1 </w:t>
                  </w:r>
                  <w:r w:rsidRPr="004717F0">
                    <w:t>172.16.24.101</w:t>
                  </w:r>
                  <w:r w:rsidRPr="00AD2367">
                    <w:t xml:space="preserve"> netmask </w:t>
                  </w:r>
                  <w:r w:rsidRPr="004717F0">
                    <w:t>255.255.255.0</w:t>
                  </w:r>
                </w:p>
                <w:p w:rsidR="004717F0" w:rsidRDefault="004717F0" w:rsidP="004717F0">
                  <w:r>
                    <w:t>A remplacer par (</w:t>
                  </w:r>
                  <w:proofErr w:type="spellStart"/>
                  <w:r>
                    <w:t>paramètrage</w:t>
                  </w:r>
                  <w:proofErr w:type="spellEnd"/>
                  <w:r>
                    <w:t xml:space="preserve"> DHCP) :</w:t>
                  </w:r>
                </w:p>
                <w:p w:rsidR="004717F0" w:rsidRPr="004717F0" w:rsidRDefault="004717F0" w:rsidP="004717F0">
                  <w:pPr>
                    <w:pStyle w:val="Fichier"/>
                    <w:rPr>
                      <w:lang w:val="fr-FR"/>
                    </w:rPr>
                  </w:pPr>
                  <w:proofErr w:type="spellStart"/>
                  <w:r w:rsidRPr="004717F0">
                    <w:rPr>
                      <w:lang w:val="fr-FR"/>
                    </w:rPr>
                    <w:t>ifconfig</w:t>
                  </w:r>
                  <w:proofErr w:type="spellEnd"/>
                  <w:r w:rsidRPr="004717F0">
                    <w:rPr>
                      <w:lang w:val="fr-FR"/>
                    </w:rPr>
                    <w:t xml:space="preserve"> eth</w:t>
                  </w:r>
                  <w:r>
                    <w:rPr>
                      <w:lang w:val="fr-FR"/>
                    </w:rPr>
                    <w:t>1</w:t>
                  </w:r>
                  <w:r w:rsidRPr="004717F0">
                    <w:rPr>
                      <w:lang w:val="fr-FR"/>
                    </w:rPr>
                    <w:t xml:space="preserve"> </w:t>
                  </w:r>
                  <w:proofErr w:type="spellStart"/>
                  <w:r w:rsidRPr="004717F0">
                    <w:rPr>
                      <w:lang w:val="fr-FR"/>
                    </w:rPr>
                    <w:t>dynamic</w:t>
                  </w:r>
                  <w:proofErr w:type="spellEnd"/>
                </w:p>
              </w:tc>
            </w:tr>
            <w:tr w:rsidR="004717F0" w:rsidTr="004717F0">
              <w:tc>
                <w:tcPr>
                  <w:tcW w:w="8057" w:type="dxa"/>
                  <w:gridSpan w:val="2"/>
                  <w:tcBorders>
                    <w:top w:val="single" w:sz="4" w:space="0" w:color="auto"/>
                    <w:left w:val="single" w:sz="4" w:space="0" w:color="auto"/>
                    <w:bottom w:val="single" w:sz="4" w:space="0" w:color="auto"/>
                    <w:right w:val="single" w:sz="4" w:space="0" w:color="auto"/>
                  </w:tcBorders>
                </w:tcPr>
                <w:p w:rsidR="004717F0" w:rsidRDefault="004717F0" w:rsidP="00856059"/>
              </w:tc>
            </w:tr>
            <w:tr w:rsidR="004717F0" w:rsidTr="004717F0">
              <w:tc>
                <w:tcPr>
                  <w:tcW w:w="2383" w:type="dxa"/>
                </w:tcPr>
                <w:p w:rsidR="004717F0" w:rsidRDefault="004717F0" w:rsidP="00856059">
                  <w:r>
                    <w:t>/</w:t>
                  </w:r>
                  <w:proofErr w:type="spellStart"/>
                  <w:r>
                    <w:t>etc</w:t>
                  </w:r>
                  <w:proofErr w:type="spellEnd"/>
                  <w:r>
                    <w:t>/network/interfaces</w:t>
                  </w:r>
                </w:p>
              </w:tc>
              <w:tc>
                <w:tcPr>
                  <w:tcW w:w="5674" w:type="dxa"/>
                  <w:tcBorders>
                    <w:top w:val="single" w:sz="4" w:space="0" w:color="auto"/>
                    <w:bottom w:val="single" w:sz="4" w:space="0" w:color="auto"/>
                    <w:right w:val="single" w:sz="4" w:space="0" w:color="auto"/>
                  </w:tcBorders>
                </w:tcPr>
                <w:p w:rsidR="004717F0" w:rsidRPr="004717F0" w:rsidRDefault="004717F0" w:rsidP="00856059">
                  <w:pPr>
                    <w:rPr>
                      <w:lang w:val="en-US"/>
                    </w:rPr>
                  </w:pPr>
                  <w:proofErr w:type="spellStart"/>
                  <w:r w:rsidRPr="004717F0">
                    <w:rPr>
                      <w:lang w:val="en-US"/>
                    </w:rPr>
                    <w:t>Paramétrage</w:t>
                  </w:r>
                  <w:proofErr w:type="spellEnd"/>
                  <w:r w:rsidRPr="004717F0">
                    <w:rPr>
                      <w:lang w:val="en-US"/>
                    </w:rPr>
                    <w:t xml:space="preserve"> initial :</w:t>
                  </w:r>
                </w:p>
                <w:p w:rsidR="00BF671A" w:rsidRPr="004717F0" w:rsidRDefault="00EB387E" w:rsidP="004717F0">
                  <w:pPr>
                    <w:pStyle w:val="Fichier"/>
                  </w:pPr>
                  <w:proofErr w:type="spellStart"/>
                  <w:r w:rsidRPr="004717F0">
                    <w:t>iface</w:t>
                  </w:r>
                  <w:proofErr w:type="spellEnd"/>
                  <w:r w:rsidRPr="004717F0">
                    <w:t xml:space="preserve"> eth1 </w:t>
                  </w:r>
                  <w:proofErr w:type="spellStart"/>
                  <w:r w:rsidRPr="004717F0">
                    <w:t>inet</w:t>
                  </w:r>
                  <w:proofErr w:type="spellEnd"/>
                  <w:r w:rsidRPr="004717F0">
                    <w:t xml:space="preserve"> static</w:t>
                  </w:r>
                </w:p>
                <w:p w:rsidR="00BF671A" w:rsidRPr="004717F0" w:rsidRDefault="00EB387E" w:rsidP="004717F0">
                  <w:pPr>
                    <w:pStyle w:val="Fichier"/>
                  </w:pPr>
                  <w:r w:rsidRPr="004717F0">
                    <w:t>address 172.16.24.101</w:t>
                  </w:r>
                </w:p>
                <w:p w:rsidR="004717F0" w:rsidRDefault="00EB387E" w:rsidP="004717F0">
                  <w:pPr>
                    <w:pStyle w:val="Fichier"/>
                  </w:pPr>
                  <w:r w:rsidRPr="004717F0">
                    <w:t xml:space="preserve">netmask </w:t>
                  </w:r>
                  <w:r w:rsidRPr="004717F0">
                    <w:rPr>
                      <w:lang w:val="fr-FR"/>
                    </w:rPr>
                    <w:t>255.255.255.0</w:t>
                  </w:r>
                </w:p>
                <w:p w:rsidR="004717F0" w:rsidRDefault="004717F0" w:rsidP="004717F0">
                  <w:r>
                    <w:t>A remplacer par (paramétrage DHCP) :</w:t>
                  </w:r>
                </w:p>
                <w:p w:rsidR="004717F0" w:rsidRDefault="004717F0" w:rsidP="004717F0">
                  <w:pPr>
                    <w:pStyle w:val="Fichier"/>
                  </w:pPr>
                  <w:proofErr w:type="spellStart"/>
                  <w:r w:rsidRPr="004717F0">
                    <w:t>iface</w:t>
                  </w:r>
                  <w:proofErr w:type="spellEnd"/>
                  <w:r w:rsidRPr="004717F0">
                    <w:t xml:space="preserve"> eth</w:t>
                  </w:r>
                  <w:r>
                    <w:t>1</w:t>
                  </w:r>
                  <w:r w:rsidRPr="004717F0">
                    <w:t xml:space="preserve"> </w:t>
                  </w:r>
                  <w:proofErr w:type="spellStart"/>
                  <w:r w:rsidRPr="004717F0">
                    <w:t>inet</w:t>
                  </w:r>
                  <w:proofErr w:type="spellEnd"/>
                  <w:r w:rsidRPr="004717F0">
                    <w:t xml:space="preserve"> </w:t>
                  </w:r>
                  <w:proofErr w:type="spellStart"/>
                  <w:r w:rsidRPr="004717F0">
                    <w:t>dhcp</w:t>
                  </w:r>
                  <w:proofErr w:type="spellEnd"/>
                </w:p>
              </w:tc>
            </w:tr>
          </w:tbl>
          <w:p w:rsidR="00A603DE" w:rsidRDefault="00A603DE" w:rsidP="00856059"/>
        </w:tc>
      </w:tr>
    </w:tbl>
    <w:p w:rsidR="008D72F1" w:rsidRDefault="008D72F1" w:rsidP="00D337A4"/>
    <w:p w:rsidR="008D72F1" w:rsidRDefault="008D72F1">
      <w:pPr>
        <w:spacing w:after="120"/>
      </w:pPr>
      <w:r>
        <w:br w:type="page"/>
      </w:r>
    </w:p>
    <w:p w:rsidR="00565CF7" w:rsidRDefault="008D72F1" w:rsidP="008D72F1">
      <w:pPr>
        <w:pStyle w:val="Titre1"/>
      </w:pPr>
      <w:r>
        <w:lastRenderedPageBreak/>
        <w:t xml:space="preserve">Configuration du </w:t>
      </w:r>
      <w:proofErr w:type="spellStart"/>
      <w:r>
        <w:t>gateway</w:t>
      </w:r>
      <w:proofErr w:type="spellEnd"/>
    </w:p>
    <w:p w:rsidR="008D72F1" w:rsidRDefault="008D72F1" w:rsidP="00D337A4"/>
    <w:p w:rsidR="008D72F1" w:rsidRDefault="008D72F1" w:rsidP="00D337A4">
      <w:r>
        <w:t xml:space="preserve">L’exemple suivant est effectuée avec l’adresse de </w:t>
      </w:r>
      <w:proofErr w:type="spellStart"/>
      <w:r>
        <w:t>gateway</w:t>
      </w:r>
      <w:proofErr w:type="spellEnd"/>
      <w:r>
        <w:t xml:space="preserve"> 172.16.24.254. Merci de modifier l’adresse selon votre adresse de </w:t>
      </w:r>
      <w:proofErr w:type="spellStart"/>
      <w:r>
        <w:t>gateway</w:t>
      </w:r>
      <w:proofErr w:type="spellEnd"/>
      <w:r>
        <w:t xml:space="preserve"> personnelle.</w:t>
      </w:r>
    </w:p>
    <w:p w:rsidR="008D72F1" w:rsidRDefault="008D72F1" w:rsidP="00D337A4">
      <w:r>
        <w:t xml:space="preserve">Si vous avez besoin de configurer un </w:t>
      </w:r>
      <w:proofErr w:type="spellStart"/>
      <w:r>
        <w:t>gateway</w:t>
      </w:r>
      <w:proofErr w:type="spellEnd"/>
      <w:r>
        <w:t>, vous devez modifier le fichier /</w:t>
      </w:r>
      <w:proofErr w:type="spellStart"/>
      <w:r>
        <w:t>etc</w:t>
      </w:r>
      <w:proofErr w:type="spellEnd"/>
      <w:r>
        <w:t xml:space="preserve">/networks/interfaces. </w:t>
      </w:r>
      <w:r>
        <w:t xml:space="preserve">Il peut être modifié avec la commande suivante (le texte surligné en rouge correspond à l’adresse </w:t>
      </w:r>
      <w:r>
        <w:t xml:space="preserve">de </w:t>
      </w:r>
      <w:proofErr w:type="spellStart"/>
      <w:r>
        <w:t>gateway</w:t>
      </w:r>
      <w:proofErr w:type="spellEnd"/>
      <w:r>
        <w:t xml:space="preserve"> à insérer</w:t>
      </w:r>
      <w:r>
        <w:t>)</w:t>
      </w:r>
      <w:r>
        <w:t xml:space="preserve"> </w:t>
      </w:r>
      <w:r>
        <w:t>:</w:t>
      </w:r>
    </w:p>
    <w:p w:rsidR="008D72F1" w:rsidRDefault="008D72F1" w:rsidP="00D337A4"/>
    <w:tbl>
      <w:tblPr>
        <w:tblStyle w:val="TableGrid"/>
        <w:tblW w:w="9870" w:type="dxa"/>
        <w:tblInd w:w="-113" w:type="dxa"/>
        <w:tblCellMar>
          <w:top w:w="43" w:type="dxa"/>
        </w:tblCellMar>
        <w:tblLook w:val="04A0" w:firstRow="1" w:lastRow="0" w:firstColumn="1" w:lastColumn="0" w:noHBand="0" w:noVBand="1"/>
      </w:tblPr>
      <w:tblGrid>
        <w:gridCol w:w="113"/>
        <w:gridCol w:w="2086"/>
        <w:gridCol w:w="7671"/>
      </w:tblGrid>
      <w:tr w:rsidR="008D72F1" w:rsidTr="002923DE">
        <w:trPr>
          <w:trHeight w:val="298"/>
        </w:trPr>
        <w:tc>
          <w:tcPr>
            <w:tcW w:w="9870" w:type="dxa"/>
            <w:gridSpan w:val="3"/>
            <w:tcBorders>
              <w:top w:val="nil"/>
              <w:left w:val="nil"/>
              <w:bottom w:val="single" w:sz="4" w:space="0" w:color="000000"/>
              <w:right w:val="nil"/>
            </w:tcBorders>
            <w:shd w:val="clear" w:color="auto" w:fill="000000"/>
          </w:tcPr>
          <w:p w:rsidR="008D72F1" w:rsidRDefault="008D72F1" w:rsidP="002923DE">
            <w:pPr>
              <w:spacing w:line="259" w:lineRule="auto"/>
              <w:ind w:left="113"/>
            </w:pPr>
            <w:r>
              <w:rPr>
                <w:rFonts w:ascii="Courier New" w:eastAsia="Courier New" w:hAnsi="Courier New" w:cs="Courier New"/>
                <w:color w:val="FFFFFF"/>
              </w:rPr>
              <w:t>nano /</w:t>
            </w:r>
            <w:proofErr w:type="spellStart"/>
            <w:r>
              <w:rPr>
                <w:rFonts w:ascii="Courier New" w:eastAsia="Courier New" w:hAnsi="Courier New" w:cs="Courier New"/>
                <w:color w:val="FFFFFF"/>
              </w:rPr>
              <w:t>etc</w:t>
            </w:r>
            <w:proofErr w:type="spellEnd"/>
            <w:r>
              <w:rPr>
                <w:rFonts w:ascii="Courier New" w:eastAsia="Courier New" w:hAnsi="Courier New" w:cs="Courier New"/>
                <w:color w:val="FFFFFF"/>
              </w:rPr>
              <w:t xml:space="preserve">/network/interfaces </w:t>
            </w:r>
          </w:p>
        </w:tc>
      </w:tr>
      <w:tr w:rsidR="008D72F1" w:rsidTr="002923DE">
        <w:trPr>
          <w:trHeight w:val="5281"/>
        </w:trPr>
        <w:tc>
          <w:tcPr>
            <w:tcW w:w="9870" w:type="dxa"/>
            <w:gridSpan w:val="3"/>
            <w:tcBorders>
              <w:top w:val="single" w:sz="4" w:space="0" w:color="000000"/>
              <w:left w:val="single" w:sz="4" w:space="0" w:color="000000"/>
              <w:bottom w:val="nil"/>
              <w:right w:val="single" w:sz="8" w:space="0" w:color="000000"/>
            </w:tcBorders>
            <w:shd w:val="clear" w:color="auto" w:fill="F2F2F2"/>
          </w:tcPr>
          <w:p w:rsidR="008D72F1" w:rsidRDefault="008D72F1" w:rsidP="002923DE">
            <w:pPr>
              <w:spacing w:after="2" w:line="274" w:lineRule="auto"/>
              <w:ind w:left="113" w:right="3512"/>
            </w:pPr>
            <w:r>
              <w:t xml:space="preserve"># This file </w:t>
            </w:r>
            <w:proofErr w:type="spellStart"/>
            <w:r>
              <w:t>describes</w:t>
            </w:r>
            <w:proofErr w:type="spellEnd"/>
            <w:r>
              <w:t xml:space="preserve"> the network interfaces </w:t>
            </w:r>
            <w:proofErr w:type="spellStart"/>
            <w:r>
              <w:t>available</w:t>
            </w:r>
            <w:proofErr w:type="spellEnd"/>
            <w:r>
              <w:t xml:space="preserve"> on </w:t>
            </w:r>
            <w:proofErr w:type="spellStart"/>
            <w:r>
              <w:t>your</w:t>
            </w:r>
            <w:proofErr w:type="spellEnd"/>
            <w:r>
              <w:t xml:space="preserve"> system # and how to </w:t>
            </w:r>
            <w:proofErr w:type="spellStart"/>
            <w:r>
              <w:t>activate</w:t>
            </w:r>
            <w:proofErr w:type="spellEnd"/>
            <w:r>
              <w:t xml:space="preserve"> </w:t>
            </w:r>
            <w:proofErr w:type="spellStart"/>
            <w:r>
              <w:t>them</w:t>
            </w:r>
            <w:proofErr w:type="spellEnd"/>
            <w:r>
              <w:t xml:space="preserve">. For more information, </w:t>
            </w:r>
            <w:proofErr w:type="spellStart"/>
            <w:r>
              <w:t>see</w:t>
            </w:r>
            <w:proofErr w:type="spellEnd"/>
            <w:r>
              <w:t xml:space="preserve"> interfaces(5). </w:t>
            </w:r>
          </w:p>
          <w:p w:rsidR="008D72F1" w:rsidRDefault="008D72F1" w:rsidP="002923DE">
            <w:pPr>
              <w:spacing w:after="16" w:line="259" w:lineRule="auto"/>
              <w:ind w:left="113"/>
            </w:pPr>
            <w:r>
              <w:t xml:space="preserve"> </w:t>
            </w:r>
          </w:p>
          <w:p w:rsidR="008D72F1" w:rsidRDefault="008D72F1" w:rsidP="002923DE">
            <w:pPr>
              <w:spacing w:line="276" w:lineRule="auto"/>
              <w:ind w:left="113" w:right="6754"/>
            </w:pPr>
            <w:r>
              <w:t xml:space="preserve"># The </w:t>
            </w:r>
            <w:proofErr w:type="spellStart"/>
            <w:r>
              <w:t>loopback</w:t>
            </w:r>
            <w:proofErr w:type="spellEnd"/>
            <w:r>
              <w:t xml:space="preserve"> network interface auto </w:t>
            </w:r>
            <w:proofErr w:type="spellStart"/>
            <w:r>
              <w:t>lo</w:t>
            </w:r>
            <w:proofErr w:type="spellEnd"/>
            <w:r>
              <w:t xml:space="preserve"> </w:t>
            </w:r>
            <w:proofErr w:type="spellStart"/>
            <w:r>
              <w:t>iface</w:t>
            </w:r>
            <w:proofErr w:type="spellEnd"/>
            <w:r>
              <w:t xml:space="preserve"> </w:t>
            </w:r>
            <w:proofErr w:type="spellStart"/>
            <w:r>
              <w:t>lo</w:t>
            </w:r>
            <w:proofErr w:type="spellEnd"/>
            <w:r>
              <w:t xml:space="preserve"> </w:t>
            </w:r>
            <w:proofErr w:type="spellStart"/>
            <w:r>
              <w:t>inet</w:t>
            </w:r>
            <w:proofErr w:type="spellEnd"/>
            <w:r>
              <w:t xml:space="preserve"> </w:t>
            </w:r>
            <w:proofErr w:type="spellStart"/>
            <w:r>
              <w:t>loopback</w:t>
            </w:r>
            <w:proofErr w:type="spellEnd"/>
            <w:r>
              <w:t xml:space="preserve"> </w:t>
            </w:r>
          </w:p>
          <w:p w:rsidR="008D72F1" w:rsidRDefault="008D72F1" w:rsidP="002923DE">
            <w:pPr>
              <w:spacing w:after="19" w:line="259" w:lineRule="auto"/>
              <w:ind w:left="113"/>
            </w:pPr>
            <w:r>
              <w:t xml:space="preserve"> </w:t>
            </w:r>
          </w:p>
          <w:p w:rsidR="008D72F1" w:rsidRDefault="008D72F1" w:rsidP="002923DE">
            <w:pPr>
              <w:spacing w:line="275" w:lineRule="auto"/>
              <w:ind w:left="113" w:right="6866"/>
            </w:pPr>
            <w:r>
              <w:t xml:space="preserve"># The </w:t>
            </w:r>
            <w:proofErr w:type="spellStart"/>
            <w:r>
              <w:t>primary</w:t>
            </w:r>
            <w:proofErr w:type="spellEnd"/>
            <w:r>
              <w:t xml:space="preserve"> network interface </w:t>
            </w:r>
            <w:proofErr w:type="spellStart"/>
            <w:r>
              <w:t>allow-hotplug</w:t>
            </w:r>
            <w:proofErr w:type="spellEnd"/>
            <w:r>
              <w:t xml:space="preserve"> eth0 </w:t>
            </w:r>
            <w:proofErr w:type="spellStart"/>
            <w:r>
              <w:t>iface</w:t>
            </w:r>
            <w:proofErr w:type="spellEnd"/>
            <w:r>
              <w:t xml:space="preserve"> eth0 </w:t>
            </w:r>
            <w:proofErr w:type="spellStart"/>
            <w:r>
              <w:t>inet</w:t>
            </w:r>
            <w:proofErr w:type="spellEnd"/>
            <w:r>
              <w:t xml:space="preserve"> </w:t>
            </w:r>
            <w:proofErr w:type="spellStart"/>
            <w:r>
              <w:t>static</w:t>
            </w:r>
            <w:proofErr w:type="spellEnd"/>
            <w:r>
              <w:t xml:space="preserve"> </w:t>
            </w:r>
            <w:proofErr w:type="spellStart"/>
            <w:r>
              <w:t>address</w:t>
            </w:r>
            <w:proofErr w:type="spellEnd"/>
            <w:r>
              <w:t xml:space="preserve"> 169.254.233.99  </w:t>
            </w:r>
            <w:proofErr w:type="spellStart"/>
            <w:r>
              <w:t>netmask</w:t>
            </w:r>
            <w:proofErr w:type="spellEnd"/>
            <w:r>
              <w:t xml:space="preserve"> 255.255.255.0 </w:t>
            </w:r>
          </w:p>
          <w:p w:rsidR="008D72F1" w:rsidRDefault="008D72F1" w:rsidP="002923DE">
            <w:pPr>
              <w:spacing w:line="259" w:lineRule="auto"/>
              <w:ind w:left="113" w:right="6183"/>
            </w:pPr>
            <w:r>
              <w:t>#</w:t>
            </w:r>
            <w:proofErr w:type="spellStart"/>
            <w:r>
              <w:t>NetworkManager#iface</w:t>
            </w:r>
            <w:proofErr w:type="spellEnd"/>
            <w:r>
              <w:t xml:space="preserve"> eth0 </w:t>
            </w:r>
            <w:proofErr w:type="spellStart"/>
            <w:r>
              <w:t>inet</w:t>
            </w:r>
            <w:proofErr w:type="spellEnd"/>
            <w:r>
              <w:t xml:space="preserve"> </w:t>
            </w:r>
            <w:proofErr w:type="spellStart"/>
            <w:r>
              <w:t>dhcp</w:t>
            </w:r>
            <w:proofErr w:type="spellEnd"/>
            <w:r>
              <w:t xml:space="preserve"> </w:t>
            </w:r>
            <w:proofErr w:type="spellStart"/>
            <w:r>
              <w:t>allow-hotplug</w:t>
            </w:r>
            <w:proofErr w:type="spellEnd"/>
            <w:r>
              <w:t xml:space="preserve"> eth1 </w:t>
            </w:r>
            <w:proofErr w:type="spellStart"/>
            <w:r>
              <w:t>iface</w:t>
            </w:r>
            <w:proofErr w:type="spellEnd"/>
            <w:r>
              <w:t xml:space="preserve"> eth1 </w:t>
            </w:r>
            <w:proofErr w:type="spellStart"/>
            <w:r>
              <w:t>inet</w:t>
            </w:r>
            <w:proofErr w:type="spellEnd"/>
            <w:r>
              <w:t xml:space="preserve"> </w:t>
            </w:r>
            <w:proofErr w:type="spellStart"/>
            <w:r>
              <w:t>static</w:t>
            </w:r>
            <w:proofErr w:type="spellEnd"/>
            <w:r>
              <w:t xml:space="preserve"> </w:t>
            </w:r>
            <w:proofErr w:type="spellStart"/>
            <w:r>
              <w:t>address</w:t>
            </w:r>
            <w:proofErr w:type="spellEnd"/>
            <w:r>
              <w:t xml:space="preserve"> 172.16.24.101 </w:t>
            </w:r>
            <w:proofErr w:type="spellStart"/>
            <w:r>
              <w:t>netmask</w:t>
            </w:r>
            <w:proofErr w:type="spellEnd"/>
            <w:r>
              <w:t xml:space="preserve"> 255.255.255.0 </w:t>
            </w:r>
          </w:p>
        </w:tc>
      </w:tr>
      <w:tr w:rsidR="008D72F1" w:rsidTr="002923DE">
        <w:trPr>
          <w:trHeight w:val="306"/>
        </w:trPr>
        <w:tc>
          <w:tcPr>
            <w:tcW w:w="113" w:type="dxa"/>
            <w:tcBorders>
              <w:top w:val="nil"/>
              <w:left w:val="single" w:sz="4" w:space="0" w:color="000000"/>
              <w:bottom w:val="single" w:sz="8" w:space="0" w:color="000000"/>
              <w:right w:val="nil"/>
            </w:tcBorders>
            <w:shd w:val="clear" w:color="auto" w:fill="F2F2F2"/>
          </w:tcPr>
          <w:p w:rsidR="008D72F1" w:rsidRDefault="008D72F1" w:rsidP="002923DE">
            <w:pPr>
              <w:spacing w:after="160" w:line="259" w:lineRule="auto"/>
            </w:pPr>
          </w:p>
        </w:tc>
        <w:tc>
          <w:tcPr>
            <w:tcW w:w="2086" w:type="dxa"/>
            <w:tcBorders>
              <w:top w:val="nil"/>
              <w:left w:val="nil"/>
              <w:bottom w:val="single" w:sz="8" w:space="0" w:color="000000"/>
              <w:right w:val="nil"/>
            </w:tcBorders>
            <w:shd w:val="clear" w:color="auto" w:fill="FF0000"/>
          </w:tcPr>
          <w:p w:rsidR="008D72F1" w:rsidRDefault="008D72F1" w:rsidP="002923DE">
            <w:pPr>
              <w:spacing w:line="259" w:lineRule="auto"/>
              <w:jc w:val="both"/>
            </w:pPr>
            <w:proofErr w:type="spellStart"/>
            <w:r>
              <w:rPr>
                <w:color w:val="FFFFFF"/>
              </w:rPr>
              <w:t>gateway</w:t>
            </w:r>
            <w:proofErr w:type="spellEnd"/>
            <w:r>
              <w:rPr>
                <w:color w:val="FFFFFF"/>
              </w:rPr>
              <w:t xml:space="preserve"> 172.16.24.254</w:t>
            </w:r>
          </w:p>
        </w:tc>
        <w:tc>
          <w:tcPr>
            <w:tcW w:w="7671" w:type="dxa"/>
            <w:tcBorders>
              <w:top w:val="nil"/>
              <w:left w:val="nil"/>
              <w:bottom w:val="single" w:sz="8" w:space="0" w:color="000000"/>
              <w:right w:val="single" w:sz="8" w:space="0" w:color="000000"/>
            </w:tcBorders>
            <w:shd w:val="clear" w:color="auto" w:fill="F2F2F2"/>
          </w:tcPr>
          <w:p w:rsidR="008D72F1" w:rsidRDefault="008D72F1" w:rsidP="002923DE">
            <w:pPr>
              <w:spacing w:line="259" w:lineRule="auto"/>
            </w:pPr>
            <w:r>
              <w:rPr>
                <w:color w:val="FFFFFF"/>
              </w:rPr>
              <w:t xml:space="preserve"> </w:t>
            </w:r>
          </w:p>
        </w:tc>
      </w:tr>
    </w:tbl>
    <w:p w:rsidR="008D72F1" w:rsidRDefault="008D72F1" w:rsidP="00D337A4"/>
    <w:p w:rsidR="008D72F1" w:rsidRDefault="008D72F1" w:rsidP="00D337A4">
      <w:r>
        <w:t>Il faut aussi ouvrir un terminal en super-utilisateur et saisir la commande suivante :</w:t>
      </w:r>
    </w:p>
    <w:p w:rsidR="008D72F1" w:rsidRDefault="008D72F1" w:rsidP="00D337A4"/>
    <w:tbl>
      <w:tblPr>
        <w:tblStyle w:val="TableGrid"/>
        <w:tblW w:w="9866" w:type="dxa"/>
        <w:tblInd w:w="-113" w:type="dxa"/>
        <w:tblCellMar>
          <w:top w:w="52" w:type="dxa"/>
          <w:left w:w="113" w:type="dxa"/>
          <w:right w:w="115" w:type="dxa"/>
        </w:tblCellMar>
        <w:tblLook w:val="04A0" w:firstRow="1" w:lastRow="0" w:firstColumn="1" w:lastColumn="0" w:noHBand="0" w:noVBand="1"/>
      </w:tblPr>
      <w:tblGrid>
        <w:gridCol w:w="9866"/>
      </w:tblGrid>
      <w:tr w:rsidR="008D72F1" w:rsidTr="002923DE">
        <w:trPr>
          <w:trHeight w:val="293"/>
        </w:trPr>
        <w:tc>
          <w:tcPr>
            <w:tcW w:w="9866" w:type="dxa"/>
            <w:tcBorders>
              <w:top w:val="nil"/>
              <w:left w:val="nil"/>
              <w:bottom w:val="dashed" w:sz="4" w:space="0" w:color="5B9BD5"/>
              <w:right w:val="nil"/>
            </w:tcBorders>
            <w:shd w:val="clear" w:color="auto" w:fill="000000"/>
          </w:tcPr>
          <w:p w:rsidR="008D72F1" w:rsidRDefault="008D72F1" w:rsidP="002923DE">
            <w:pPr>
              <w:spacing w:line="259" w:lineRule="auto"/>
            </w:pPr>
            <w:proofErr w:type="spellStart"/>
            <w:r>
              <w:rPr>
                <w:rFonts w:ascii="Courier New" w:eastAsia="Courier New" w:hAnsi="Courier New" w:cs="Courier New"/>
                <w:color w:val="FFFFFF"/>
              </w:rPr>
              <w:t>ip</w:t>
            </w:r>
            <w:proofErr w:type="spellEnd"/>
            <w:r>
              <w:rPr>
                <w:rFonts w:ascii="Courier New" w:eastAsia="Courier New" w:hAnsi="Courier New" w:cs="Courier New"/>
                <w:color w:val="FFFFFF"/>
              </w:rPr>
              <w:t xml:space="preserve"> route </w:t>
            </w:r>
            <w:proofErr w:type="spellStart"/>
            <w:r>
              <w:rPr>
                <w:rFonts w:ascii="Courier New" w:eastAsia="Courier New" w:hAnsi="Courier New" w:cs="Courier New"/>
                <w:color w:val="FFFFFF"/>
              </w:rPr>
              <w:t>add</w:t>
            </w:r>
            <w:proofErr w:type="spellEnd"/>
            <w:r>
              <w:rPr>
                <w:rFonts w:ascii="Courier New" w:eastAsia="Courier New" w:hAnsi="Courier New" w:cs="Courier New"/>
                <w:color w:val="FFFFFF"/>
              </w:rPr>
              <w:t xml:space="preserve"> default via 172.16.24.254 </w:t>
            </w:r>
          </w:p>
        </w:tc>
      </w:tr>
      <w:tr w:rsidR="008D72F1" w:rsidTr="002923DE">
        <w:trPr>
          <w:trHeight w:val="258"/>
        </w:trPr>
        <w:tc>
          <w:tcPr>
            <w:tcW w:w="9866" w:type="dxa"/>
            <w:tcBorders>
              <w:top w:val="dashed" w:sz="4" w:space="0" w:color="5B9BD5"/>
              <w:left w:val="dashed" w:sz="4" w:space="0" w:color="5B9BD5"/>
              <w:bottom w:val="dashed" w:sz="4" w:space="0" w:color="5B9BD5"/>
              <w:right w:val="dashed" w:sz="4" w:space="0" w:color="5B9BD5"/>
            </w:tcBorders>
            <w:shd w:val="clear" w:color="auto" w:fill="DEEAF6"/>
          </w:tcPr>
          <w:p w:rsidR="008D72F1" w:rsidRDefault="008D72F1" w:rsidP="002923DE">
            <w:pPr>
              <w:spacing w:line="259" w:lineRule="auto"/>
            </w:pPr>
            <w:r>
              <w:rPr>
                <w:rFonts w:ascii="Courier New" w:eastAsia="Courier New" w:hAnsi="Courier New" w:cs="Courier New"/>
                <w:sz w:val="16"/>
              </w:rPr>
              <w:t xml:space="preserve">RNETLINK </w:t>
            </w:r>
            <w:proofErr w:type="spellStart"/>
            <w:r>
              <w:rPr>
                <w:rFonts w:ascii="Courier New" w:eastAsia="Courier New" w:hAnsi="Courier New" w:cs="Courier New"/>
                <w:sz w:val="16"/>
              </w:rPr>
              <w:t>answers</w:t>
            </w:r>
            <w:proofErr w:type="spellEnd"/>
            <w:r>
              <w:rPr>
                <w:rFonts w:ascii="Courier New" w:eastAsia="Courier New" w:hAnsi="Courier New" w:cs="Courier New"/>
                <w:sz w:val="16"/>
              </w:rPr>
              <w:t xml:space="preserve"> : File </w:t>
            </w:r>
            <w:proofErr w:type="spellStart"/>
            <w:r>
              <w:rPr>
                <w:rFonts w:ascii="Courier New" w:eastAsia="Courier New" w:hAnsi="Courier New" w:cs="Courier New"/>
                <w:sz w:val="16"/>
              </w:rPr>
              <w:t>exists</w:t>
            </w:r>
            <w:proofErr w:type="spellEnd"/>
            <w:r>
              <w:rPr>
                <w:rFonts w:ascii="Courier New" w:eastAsia="Courier New" w:hAnsi="Courier New" w:cs="Courier New"/>
                <w:sz w:val="16"/>
              </w:rPr>
              <w:t xml:space="preserve"> </w:t>
            </w:r>
          </w:p>
        </w:tc>
      </w:tr>
    </w:tbl>
    <w:p w:rsidR="008D72F1" w:rsidRDefault="008D72F1" w:rsidP="008D72F1">
      <w:pPr>
        <w:spacing w:after="4" w:line="259" w:lineRule="auto"/>
      </w:pPr>
      <w:r>
        <w:t xml:space="preserve"> </w:t>
      </w:r>
    </w:p>
    <w:p w:rsidR="008D72F1" w:rsidRDefault="008D72F1" w:rsidP="008D72F1">
      <w:pPr>
        <w:ind w:left="-5"/>
      </w:pPr>
      <w:r>
        <w:t>Une fois cette commande effectuée, saisir la commande suivante :</w:t>
      </w:r>
    </w:p>
    <w:p w:rsidR="008D72F1" w:rsidRDefault="008D72F1" w:rsidP="008D72F1">
      <w:pPr>
        <w:shd w:val="clear" w:color="auto" w:fill="000000"/>
        <w:spacing w:after="564"/>
        <w:ind w:left="-5"/>
      </w:pPr>
      <w:proofErr w:type="gramStart"/>
      <w:r>
        <w:rPr>
          <w:rFonts w:ascii="Courier New" w:eastAsia="Courier New" w:hAnsi="Courier New" w:cs="Courier New"/>
          <w:color w:val="FFFFFF"/>
        </w:rPr>
        <w:t>route</w:t>
      </w:r>
      <w:proofErr w:type="gramEnd"/>
      <w:r>
        <w:rPr>
          <w:rFonts w:ascii="Courier New" w:eastAsia="Courier New" w:hAnsi="Courier New" w:cs="Courier New"/>
          <w:color w:val="FFFFFF"/>
        </w:rPr>
        <w:t xml:space="preserve"> </w:t>
      </w:r>
      <w:proofErr w:type="spellStart"/>
      <w:r>
        <w:rPr>
          <w:rFonts w:ascii="Courier New" w:eastAsia="Courier New" w:hAnsi="Courier New" w:cs="Courier New"/>
          <w:color w:val="FFFFFF"/>
        </w:rPr>
        <w:t>add</w:t>
      </w:r>
      <w:proofErr w:type="spellEnd"/>
      <w:r>
        <w:rPr>
          <w:rFonts w:ascii="Courier New" w:eastAsia="Courier New" w:hAnsi="Courier New" w:cs="Courier New"/>
          <w:color w:val="FFFFFF"/>
        </w:rPr>
        <w:t xml:space="preserve"> default </w:t>
      </w:r>
      <w:proofErr w:type="spellStart"/>
      <w:r>
        <w:rPr>
          <w:rFonts w:ascii="Courier New" w:eastAsia="Courier New" w:hAnsi="Courier New" w:cs="Courier New"/>
          <w:color w:val="FFFFFF"/>
        </w:rPr>
        <w:t>gw</w:t>
      </w:r>
      <w:proofErr w:type="spellEnd"/>
      <w:r>
        <w:rPr>
          <w:rFonts w:ascii="Courier New" w:eastAsia="Courier New" w:hAnsi="Courier New" w:cs="Courier New"/>
          <w:color w:val="FFFFFF"/>
        </w:rPr>
        <w:t xml:space="preserve"> 172.16.24.254 </w:t>
      </w:r>
    </w:p>
    <w:p w:rsidR="008D72F1" w:rsidRDefault="008D72F1">
      <w:pPr>
        <w:spacing w:after="120"/>
      </w:pPr>
      <w:r>
        <w:br w:type="page"/>
      </w:r>
    </w:p>
    <w:p w:rsidR="008D72F1" w:rsidRDefault="008D72F1" w:rsidP="008D72F1">
      <w:pPr>
        <w:pStyle w:val="Titre1"/>
      </w:pPr>
      <w:r>
        <w:lastRenderedPageBreak/>
        <w:t>Configuration du DNS</w:t>
      </w:r>
    </w:p>
    <w:p w:rsidR="008D72F1" w:rsidRDefault="008D72F1" w:rsidP="00D337A4"/>
    <w:p w:rsidR="008D72F1" w:rsidRDefault="008D72F1" w:rsidP="00D337A4">
      <w:r>
        <w:t>L’exemple suivant est effectué avec l’adresse de DNS 192.168.10.10. Merci de modifier l’adresse selon votre adresse de DNS personnelle.</w:t>
      </w:r>
    </w:p>
    <w:p w:rsidR="008D72F1" w:rsidRDefault="008D72F1" w:rsidP="00D337A4">
      <w:r>
        <w:t>Si vous avez besoin de configurer un DNS, il faut modifier le fichier le fichier /</w:t>
      </w:r>
      <w:proofErr w:type="spellStart"/>
      <w:r>
        <w:t>etc</w:t>
      </w:r>
      <w:proofErr w:type="spellEnd"/>
      <w:r>
        <w:t xml:space="preserve">/networks/interfaces. </w:t>
      </w:r>
      <w:r>
        <w:t xml:space="preserve">Il peut être modifié avec la commande suivante (le texte surligné en rouge correspond </w:t>
      </w:r>
      <w:r>
        <w:t>au texte</w:t>
      </w:r>
      <w:r>
        <w:t xml:space="preserve"> à insérer) :</w:t>
      </w:r>
    </w:p>
    <w:p w:rsidR="008D72F1" w:rsidRDefault="008D72F1" w:rsidP="00D337A4"/>
    <w:tbl>
      <w:tblPr>
        <w:tblStyle w:val="TableGrid"/>
        <w:tblW w:w="9870" w:type="dxa"/>
        <w:tblInd w:w="-113" w:type="dxa"/>
        <w:tblCellMar>
          <w:top w:w="43" w:type="dxa"/>
        </w:tblCellMar>
        <w:tblLook w:val="04A0" w:firstRow="1" w:lastRow="0" w:firstColumn="1" w:lastColumn="0" w:noHBand="0" w:noVBand="1"/>
      </w:tblPr>
      <w:tblGrid>
        <w:gridCol w:w="113"/>
        <w:gridCol w:w="2867"/>
        <w:gridCol w:w="6890"/>
      </w:tblGrid>
      <w:tr w:rsidR="008D72F1" w:rsidTr="002923DE">
        <w:trPr>
          <w:trHeight w:val="296"/>
        </w:trPr>
        <w:tc>
          <w:tcPr>
            <w:tcW w:w="9870" w:type="dxa"/>
            <w:gridSpan w:val="3"/>
            <w:tcBorders>
              <w:top w:val="nil"/>
              <w:left w:val="nil"/>
              <w:bottom w:val="single" w:sz="4" w:space="0" w:color="000000"/>
              <w:right w:val="nil"/>
            </w:tcBorders>
            <w:shd w:val="clear" w:color="auto" w:fill="000000"/>
          </w:tcPr>
          <w:p w:rsidR="008D72F1" w:rsidRDefault="008D72F1" w:rsidP="002923DE">
            <w:pPr>
              <w:spacing w:line="259" w:lineRule="auto"/>
            </w:pPr>
            <w:r>
              <w:rPr>
                <w:rFonts w:ascii="Courier New" w:eastAsia="Courier New" w:hAnsi="Courier New" w:cs="Courier New"/>
                <w:color w:val="FFFFFF"/>
              </w:rPr>
              <w:t>nano /</w:t>
            </w:r>
            <w:proofErr w:type="spellStart"/>
            <w:r>
              <w:rPr>
                <w:rFonts w:ascii="Courier New" w:eastAsia="Courier New" w:hAnsi="Courier New" w:cs="Courier New"/>
                <w:color w:val="FFFFFF"/>
              </w:rPr>
              <w:t>etc</w:t>
            </w:r>
            <w:proofErr w:type="spellEnd"/>
            <w:r>
              <w:rPr>
                <w:rFonts w:ascii="Courier New" w:eastAsia="Courier New" w:hAnsi="Courier New" w:cs="Courier New"/>
                <w:color w:val="FFFFFF"/>
              </w:rPr>
              <w:t xml:space="preserve">/network/interfaces </w:t>
            </w:r>
          </w:p>
        </w:tc>
      </w:tr>
      <w:tr w:rsidR="008D72F1" w:rsidTr="002923DE">
        <w:trPr>
          <w:trHeight w:val="2530"/>
        </w:trPr>
        <w:tc>
          <w:tcPr>
            <w:tcW w:w="9870" w:type="dxa"/>
            <w:gridSpan w:val="3"/>
            <w:tcBorders>
              <w:top w:val="single" w:sz="4" w:space="0" w:color="000000"/>
              <w:left w:val="single" w:sz="4" w:space="0" w:color="000000"/>
              <w:bottom w:val="single" w:sz="8" w:space="0" w:color="000000"/>
              <w:right w:val="single" w:sz="8" w:space="0" w:color="000000"/>
            </w:tcBorders>
            <w:shd w:val="clear" w:color="auto" w:fill="F2F2F2"/>
          </w:tcPr>
          <w:p w:rsidR="008D72F1" w:rsidRDefault="008D72F1" w:rsidP="002923DE">
            <w:pPr>
              <w:spacing w:after="2" w:line="274" w:lineRule="auto"/>
              <w:ind w:right="3396"/>
            </w:pPr>
            <w:r>
              <w:t xml:space="preserve"># This file </w:t>
            </w:r>
            <w:proofErr w:type="spellStart"/>
            <w:r>
              <w:t>describes</w:t>
            </w:r>
            <w:proofErr w:type="spellEnd"/>
            <w:r>
              <w:t xml:space="preserve"> the network interfaces </w:t>
            </w:r>
            <w:proofErr w:type="spellStart"/>
            <w:r>
              <w:t>available</w:t>
            </w:r>
            <w:proofErr w:type="spellEnd"/>
            <w:r>
              <w:t xml:space="preserve"> on </w:t>
            </w:r>
            <w:proofErr w:type="spellStart"/>
            <w:r>
              <w:t>your</w:t>
            </w:r>
            <w:proofErr w:type="spellEnd"/>
            <w:r>
              <w:t xml:space="preserve"> system # and how to </w:t>
            </w:r>
            <w:proofErr w:type="spellStart"/>
            <w:r>
              <w:t>activate</w:t>
            </w:r>
            <w:proofErr w:type="spellEnd"/>
            <w:r>
              <w:t xml:space="preserve"> </w:t>
            </w:r>
            <w:proofErr w:type="spellStart"/>
            <w:r>
              <w:t>them</w:t>
            </w:r>
            <w:proofErr w:type="spellEnd"/>
            <w:r>
              <w:t xml:space="preserve">. For more information, </w:t>
            </w:r>
            <w:proofErr w:type="spellStart"/>
            <w:r>
              <w:t>see</w:t>
            </w:r>
            <w:proofErr w:type="spellEnd"/>
            <w:r>
              <w:t xml:space="preserve"> interfaces(5). </w:t>
            </w:r>
          </w:p>
          <w:p w:rsidR="008D72F1" w:rsidRDefault="008D72F1" w:rsidP="002923DE">
            <w:pPr>
              <w:spacing w:after="19" w:line="259" w:lineRule="auto"/>
            </w:pPr>
            <w:r>
              <w:t xml:space="preserve"> </w:t>
            </w:r>
          </w:p>
          <w:p w:rsidR="008D72F1" w:rsidRDefault="008D72F1" w:rsidP="002923DE">
            <w:pPr>
              <w:spacing w:after="2" w:line="274" w:lineRule="auto"/>
              <w:ind w:right="6177"/>
            </w:pPr>
            <w:r>
              <w:t xml:space="preserve"># The </w:t>
            </w:r>
            <w:proofErr w:type="spellStart"/>
            <w:r>
              <w:t>loopback</w:t>
            </w:r>
            <w:proofErr w:type="spellEnd"/>
            <w:r>
              <w:t xml:space="preserve"> network interface auto </w:t>
            </w:r>
            <w:proofErr w:type="spellStart"/>
            <w:r>
              <w:t>lo</w:t>
            </w:r>
            <w:proofErr w:type="spellEnd"/>
            <w:r>
              <w:t xml:space="preserve"> </w:t>
            </w:r>
          </w:p>
          <w:p w:rsidR="008D72F1" w:rsidRDefault="008D72F1" w:rsidP="002923DE">
            <w:pPr>
              <w:spacing w:after="19" w:line="259" w:lineRule="auto"/>
            </w:pPr>
            <w:proofErr w:type="spellStart"/>
            <w:r>
              <w:t>iface</w:t>
            </w:r>
            <w:proofErr w:type="spellEnd"/>
            <w:r>
              <w:t xml:space="preserve"> </w:t>
            </w:r>
            <w:proofErr w:type="spellStart"/>
            <w:r>
              <w:t>lo</w:t>
            </w:r>
            <w:proofErr w:type="spellEnd"/>
            <w:r>
              <w:t xml:space="preserve"> </w:t>
            </w:r>
            <w:proofErr w:type="spellStart"/>
            <w:r>
              <w:t>inet</w:t>
            </w:r>
            <w:proofErr w:type="spellEnd"/>
            <w:r>
              <w:t xml:space="preserve"> </w:t>
            </w:r>
            <w:proofErr w:type="spellStart"/>
            <w:r>
              <w:t>loopback</w:t>
            </w:r>
            <w:proofErr w:type="spellEnd"/>
            <w:r>
              <w:t xml:space="preserve"> </w:t>
            </w:r>
          </w:p>
          <w:p w:rsidR="008D72F1" w:rsidRDefault="008D72F1" w:rsidP="002923DE">
            <w:pPr>
              <w:spacing w:after="21" w:line="259" w:lineRule="auto"/>
            </w:pPr>
            <w:r>
              <w:t xml:space="preserve"> </w:t>
            </w:r>
          </w:p>
          <w:p w:rsidR="008D72F1" w:rsidRDefault="008D72F1" w:rsidP="002923DE">
            <w:pPr>
              <w:spacing w:line="259" w:lineRule="auto"/>
            </w:pPr>
            <w:r>
              <w:t xml:space="preserve"># The </w:t>
            </w:r>
            <w:proofErr w:type="spellStart"/>
            <w:r>
              <w:t>primary</w:t>
            </w:r>
            <w:proofErr w:type="spellEnd"/>
            <w:r>
              <w:t xml:space="preserve"> network interface </w:t>
            </w:r>
          </w:p>
        </w:tc>
      </w:tr>
      <w:tr w:rsidR="008D72F1" w:rsidTr="002923DE">
        <w:trPr>
          <w:trHeight w:val="2804"/>
        </w:trPr>
        <w:tc>
          <w:tcPr>
            <w:tcW w:w="9870" w:type="dxa"/>
            <w:gridSpan w:val="3"/>
            <w:tcBorders>
              <w:top w:val="single" w:sz="4" w:space="0" w:color="000000"/>
              <w:left w:val="single" w:sz="4" w:space="0" w:color="000000"/>
              <w:bottom w:val="nil"/>
              <w:right w:val="single" w:sz="8" w:space="0" w:color="000000"/>
            </w:tcBorders>
            <w:shd w:val="clear" w:color="auto" w:fill="F2F2F2"/>
          </w:tcPr>
          <w:p w:rsidR="008D72F1" w:rsidRDefault="008D72F1" w:rsidP="002923DE">
            <w:pPr>
              <w:spacing w:after="1" w:line="275" w:lineRule="auto"/>
              <w:ind w:left="112" w:right="7583"/>
            </w:pPr>
            <w:proofErr w:type="spellStart"/>
            <w:r>
              <w:t>allow-hotplug</w:t>
            </w:r>
            <w:proofErr w:type="spellEnd"/>
            <w:r>
              <w:t xml:space="preserve"> eth0 </w:t>
            </w:r>
            <w:proofErr w:type="spellStart"/>
            <w:r>
              <w:t>iface</w:t>
            </w:r>
            <w:proofErr w:type="spellEnd"/>
            <w:r>
              <w:t xml:space="preserve"> eth0 </w:t>
            </w:r>
            <w:proofErr w:type="spellStart"/>
            <w:r>
              <w:t>inet</w:t>
            </w:r>
            <w:proofErr w:type="spellEnd"/>
            <w:r>
              <w:t xml:space="preserve"> </w:t>
            </w:r>
            <w:proofErr w:type="spellStart"/>
            <w:r>
              <w:t>static</w:t>
            </w:r>
            <w:proofErr w:type="spellEnd"/>
            <w:r>
              <w:t xml:space="preserve"> </w:t>
            </w:r>
            <w:proofErr w:type="spellStart"/>
            <w:r>
              <w:t>address</w:t>
            </w:r>
            <w:proofErr w:type="spellEnd"/>
            <w:r>
              <w:t xml:space="preserve"> 169.254.233.99  </w:t>
            </w:r>
            <w:proofErr w:type="spellStart"/>
            <w:r>
              <w:t>netmask</w:t>
            </w:r>
            <w:proofErr w:type="spellEnd"/>
            <w:r>
              <w:t xml:space="preserve"> 255.255.255.0 </w:t>
            </w:r>
          </w:p>
          <w:p w:rsidR="008D72F1" w:rsidRDefault="008D72F1" w:rsidP="002923DE">
            <w:pPr>
              <w:spacing w:line="259" w:lineRule="auto"/>
              <w:ind w:left="112" w:right="6183"/>
            </w:pPr>
            <w:r>
              <w:t>#</w:t>
            </w:r>
            <w:proofErr w:type="spellStart"/>
            <w:r>
              <w:t>NetworkManager#iface</w:t>
            </w:r>
            <w:proofErr w:type="spellEnd"/>
            <w:r>
              <w:t xml:space="preserve"> eth0 </w:t>
            </w:r>
            <w:proofErr w:type="spellStart"/>
            <w:r>
              <w:t>inet</w:t>
            </w:r>
            <w:proofErr w:type="spellEnd"/>
            <w:r>
              <w:t xml:space="preserve"> </w:t>
            </w:r>
            <w:proofErr w:type="spellStart"/>
            <w:r>
              <w:t>dhcp</w:t>
            </w:r>
            <w:proofErr w:type="spellEnd"/>
            <w:r>
              <w:t xml:space="preserve"> </w:t>
            </w:r>
            <w:proofErr w:type="spellStart"/>
            <w:r>
              <w:t>allow-hotplug</w:t>
            </w:r>
            <w:proofErr w:type="spellEnd"/>
            <w:r>
              <w:t xml:space="preserve"> eth1 </w:t>
            </w:r>
            <w:proofErr w:type="spellStart"/>
            <w:r>
              <w:t>iface</w:t>
            </w:r>
            <w:proofErr w:type="spellEnd"/>
            <w:r>
              <w:t xml:space="preserve"> eth1 </w:t>
            </w:r>
            <w:proofErr w:type="spellStart"/>
            <w:r>
              <w:t>inet</w:t>
            </w:r>
            <w:proofErr w:type="spellEnd"/>
            <w:r>
              <w:t xml:space="preserve"> </w:t>
            </w:r>
            <w:proofErr w:type="spellStart"/>
            <w:r>
              <w:t>static</w:t>
            </w:r>
            <w:proofErr w:type="spellEnd"/>
            <w:r>
              <w:t xml:space="preserve"> </w:t>
            </w:r>
            <w:proofErr w:type="spellStart"/>
            <w:r>
              <w:t>address</w:t>
            </w:r>
            <w:proofErr w:type="spellEnd"/>
            <w:r>
              <w:t xml:space="preserve"> 172.16.24.101 </w:t>
            </w:r>
            <w:proofErr w:type="spellStart"/>
            <w:r>
              <w:t>netmask</w:t>
            </w:r>
            <w:proofErr w:type="spellEnd"/>
            <w:r>
              <w:t xml:space="preserve"> 255.255.255.0 </w:t>
            </w:r>
          </w:p>
        </w:tc>
      </w:tr>
      <w:tr w:rsidR="008D72F1" w:rsidTr="002923DE">
        <w:trPr>
          <w:trHeight w:val="306"/>
        </w:trPr>
        <w:tc>
          <w:tcPr>
            <w:tcW w:w="113" w:type="dxa"/>
            <w:tcBorders>
              <w:top w:val="nil"/>
              <w:left w:val="single" w:sz="4" w:space="0" w:color="000000"/>
              <w:bottom w:val="single" w:sz="8" w:space="0" w:color="000000"/>
              <w:right w:val="nil"/>
            </w:tcBorders>
            <w:shd w:val="clear" w:color="auto" w:fill="F2F2F2"/>
          </w:tcPr>
          <w:p w:rsidR="008D72F1" w:rsidRDefault="008D72F1" w:rsidP="002923DE">
            <w:pPr>
              <w:spacing w:after="160" w:line="259" w:lineRule="auto"/>
            </w:pPr>
          </w:p>
        </w:tc>
        <w:tc>
          <w:tcPr>
            <w:tcW w:w="2867" w:type="dxa"/>
            <w:tcBorders>
              <w:top w:val="nil"/>
              <w:left w:val="nil"/>
              <w:bottom w:val="single" w:sz="8" w:space="0" w:color="000000"/>
              <w:right w:val="nil"/>
            </w:tcBorders>
            <w:shd w:val="clear" w:color="auto" w:fill="FF0000"/>
          </w:tcPr>
          <w:p w:rsidR="008D72F1" w:rsidRDefault="008D72F1" w:rsidP="002923DE">
            <w:pPr>
              <w:spacing w:line="259" w:lineRule="auto"/>
              <w:jc w:val="both"/>
            </w:pPr>
            <w:proofErr w:type="spellStart"/>
            <w:r>
              <w:rPr>
                <w:color w:val="FFFFFF"/>
              </w:rPr>
              <w:t>dns-nameservers</w:t>
            </w:r>
            <w:proofErr w:type="spellEnd"/>
            <w:r>
              <w:rPr>
                <w:color w:val="FFFFFF"/>
              </w:rPr>
              <w:t xml:space="preserve"> 192.168.10.10</w:t>
            </w:r>
          </w:p>
        </w:tc>
        <w:tc>
          <w:tcPr>
            <w:tcW w:w="6890" w:type="dxa"/>
            <w:tcBorders>
              <w:top w:val="nil"/>
              <w:left w:val="nil"/>
              <w:bottom w:val="single" w:sz="8" w:space="0" w:color="000000"/>
              <w:right w:val="single" w:sz="8" w:space="0" w:color="000000"/>
            </w:tcBorders>
            <w:shd w:val="clear" w:color="auto" w:fill="F2F2F2"/>
          </w:tcPr>
          <w:p w:rsidR="008D72F1" w:rsidRDefault="008D72F1" w:rsidP="002923DE">
            <w:pPr>
              <w:spacing w:line="259" w:lineRule="auto"/>
            </w:pPr>
            <w:r>
              <w:rPr>
                <w:color w:val="FFFFFF"/>
              </w:rPr>
              <w:t xml:space="preserve"> </w:t>
            </w:r>
          </w:p>
        </w:tc>
      </w:tr>
    </w:tbl>
    <w:p w:rsidR="008D72F1" w:rsidRDefault="008D72F1" w:rsidP="00D337A4"/>
    <w:p w:rsidR="008D72F1" w:rsidRDefault="008D72F1" w:rsidP="00D337A4">
      <w:r>
        <w:t>Il faut aussi insérer l’adresse DN dans le fichier /</w:t>
      </w:r>
      <w:proofErr w:type="spellStart"/>
      <w:r>
        <w:t>etc</w:t>
      </w:r>
      <w:proofErr w:type="spellEnd"/>
      <w:r>
        <w:t>/</w:t>
      </w:r>
      <w:proofErr w:type="spellStart"/>
      <w:r>
        <w:t>resolv.conf</w:t>
      </w:r>
      <w:proofErr w:type="spellEnd"/>
      <w:r>
        <w:t xml:space="preserve">. </w:t>
      </w:r>
      <w:r>
        <w:t>Il peut être modifié avec la commande suivante (le texte surligné en rouge correspond au texte à insérer) :</w:t>
      </w:r>
    </w:p>
    <w:p w:rsidR="00291FD1" w:rsidRDefault="00291FD1" w:rsidP="00291FD1">
      <w:pPr>
        <w:tabs>
          <w:tab w:val="left" w:pos="1215"/>
        </w:tabs>
      </w:pPr>
    </w:p>
    <w:tbl>
      <w:tblPr>
        <w:tblStyle w:val="TableGrid"/>
        <w:tblW w:w="9870" w:type="dxa"/>
        <w:tblInd w:w="-113" w:type="dxa"/>
        <w:tblCellMar>
          <w:top w:w="52" w:type="dxa"/>
        </w:tblCellMar>
        <w:tblLook w:val="04A0" w:firstRow="1" w:lastRow="0" w:firstColumn="1" w:lastColumn="0" w:noHBand="0" w:noVBand="1"/>
      </w:tblPr>
      <w:tblGrid>
        <w:gridCol w:w="2396"/>
        <w:gridCol w:w="7474"/>
      </w:tblGrid>
      <w:tr w:rsidR="00291FD1" w:rsidTr="002923DE">
        <w:trPr>
          <w:trHeight w:val="305"/>
        </w:trPr>
        <w:tc>
          <w:tcPr>
            <w:tcW w:w="9870" w:type="dxa"/>
            <w:gridSpan w:val="2"/>
            <w:tcBorders>
              <w:top w:val="nil"/>
              <w:left w:val="nil"/>
              <w:bottom w:val="single" w:sz="4" w:space="0" w:color="000000"/>
              <w:right w:val="nil"/>
            </w:tcBorders>
            <w:shd w:val="clear" w:color="auto" w:fill="000000"/>
          </w:tcPr>
          <w:p w:rsidR="00291FD1" w:rsidRDefault="00291FD1" w:rsidP="002923DE">
            <w:pPr>
              <w:spacing w:line="259" w:lineRule="auto"/>
              <w:ind w:left="113"/>
            </w:pPr>
            <w:r>
              <w:rPr>
                <w:rFonts w:ascii="Courier New" w:eastAsia="Courier New" w:hAnsi="Courier New" w:cs="Courier New"/>
                <w:color w:val="FFFFFF"/>
              </w:rPr>
              <w:t>nano /</w:t>
            </w:r>
            <w:proofErr w:type="spellStart"/>
            <w:r>
              <w:rPr>
                <w:rFonts w:ascii="Courier New" w:eastAsia="Courier New" w:hAnsi="Courier New" w:cs="Courier New"/>
                <w:color w:val="FFFFFF"/>
              </w:rPr>
              <w:t>etc</w:t>
            </w:r>
            <w:proofErr w:type="spellEnd"/>
            <w:r>
              <w:rPr>
                <w:rFonts w:ascii="Courier New" w:eastAsia="Courier New" w:hAnsi="Courier New" w:cs="Courier New"/>
                <w:color w:val="FFFFFF"/>
              </w:rPr>
              <w:t>/</w:t>
            </w:r>
            <w:proofErr w:type="spellStart"/>
            <w:r>
              <w:rPr>
                <w:rFonts w:ascii="Courier New" w:eastAsia="Courier New" w:hAnsi="Courier New" w:cs="Courier New"/>
                <w:color w:val="FFFFFF"/>
              </w:rPr>
              <w:t>resolv.conf</w:t>
            </w:r>
            <w:proofErr w:type="spellEnd"/>
            <w:r>
              <w:rPr>
                <w:rFonts w:ascii="Courier New" w:eastAsia="Courier New" w:hAnsi="Courier New" w:cs="Courier New"/>
                <w:color w:val="FFFFFF"/>
              </w:rPr>
              <w:t xml:space="preserve"> </w:t>
            </w:r>
          </w:p>
        </w:tc>
      </w:tr>
      <w:tr w:rsidR="00291FD1" w:rsidTr="002923DE">
        <w:trPr>
          <w:gridAfter w:val="1"/>
          <w:wAfter w:w="7474" w:type="dxa"/>
          <w:trHeight w:val="328"/>
        </w:trPr>
        <w:tc>
          <w:tcPr>
            <w:tcW w:w="2396" w:type="dxa"/>
            <w:tcBorders>
              <w:top w:val="single" w:sz="4" w:space="0" w:color="000000"/>
              <w:left w:val="nil"/>
              <w:bottom w:val="single" w:sz="8" w:space="0" w:color="000000"/>
              <w:right w:val="nil"/>
            </w:tcBorders>
            <w:shd w:val="clear" w:color="auto" w:fill="FF0000"/>
          </w:tcPr>
          <w:p w:rsidR="00291FD1" w:rsidRDefault="00291FD1" w:rsidP="002923DE">
            <w:pPr>
              <w:spacing w:line="259" w:lineRule="auto"/>
              <w:jc w:val="both"/>
            </w:pPr>
            <w:proofErr w:type="spellStart"/>
            <w:r>
              <w:rPr>
                <w:color w:val="FFFFFF"/>
              </w:rPr>
              <w:t>nameserver</w:t>
            </w:r>
            <w:proofErr w:type="spellEnd"/>
            <w:r>
              <w:rPr>
                <w:color w:val="FFFFFF"/>
              </w:rPr>
              <w:t xml:space="preserve"> 192.168.10.10</w:t>
            </w:r>
          </w:p>
        </w:tc>
      </w:tr>
    </w:tbl>
    <w:p w:rsidR="008D72F1" w:rsidRDefault="00291FD1" w:rsidP="00291FD1">
      <w:pPr>
        <w:tabs>
          <w:tab w:val="left" w:pos="1215"/>
        </w:tabs>
      </w:pPr>
      <w:r>
        <w:tab/>
      </w:r>
    </w:p>
    <w:p w:rsidR="008D72F1" w:rsidRDefault="008D72F1" w:rsidP="00D337A4"/>
    <w:tbl>
      <w:tblPr>
        <w:tblStyle w:val="TableGrid"/>
        <w:tblW w:w="9638" w:type="dxa"/>
        <w:tblInd w:w="2" w:type="dxa"/>
        <w:tblCellMar>
          <w:top w:w="3" w:type="dxa"/>
          <w:left w:w="6" w:type="dxa"/>
          <w:right w:w="3" w:type="dxa"/>
        </w:tblCellMar>
        <w:tblLook w:val="04A0" w:firstRow="1" w:lastRow="0" w:firstColumn="1" w:lastColumn="0" w:noHBand="0" w:noVBand="1"/>
      </w:tblPr>
      <w:tblGrid>
        <w:gridCol w:w="1200"/>
        <w:gridCol w:w="10782"/>
      </w:tblGrid>
      <w:tr w:rsidR="008D72F1" w:rsidTr="002923DE">
        <w:trPr>
          <w:trHeight w:val="907"/>
        </w:trPr>
        <w:tc>
          <w:tcPr>
            <w:tcW w:w="1355" w:type="dxa"/>
            <w:vMerge w:val="restart"/>
            <w:tcBorders>
              <w:top w:val="single" w:sz="4" w:space="0" w:color="000000"/>
              <w:left w:val="single" w:sz="4" w:space="0" w:color="000000"/>
              <w:bottom w:val="single" w:sz="4" w:space="0" w:color="000000"/>
              <w:right w:val="single" w:sz="4" w:space="0" w:color="000000"/>
            </w:tcBorders>
            <w:shd w:val="clear" w:color="auto" w:fill="DEEAF6"/>
          </w:tcPr>
          <w:p w:rsidR="008D72F1" w:rsidRDefault="008D72F1" w:rsidP="002923DE">
            <w:pPr>
              <w:spacing w:line="259" w:lineRule="auto"/>
              <w:ind w:right="57"/>
              <w:jc w:val="right"/>
            </w:pPr>
            <w:r>
              <w:rPr>
                <w:noProof/>
              </w:rPr>
              <w:drawing>
                <wp:inline distT="0" distB="0" distL="0" distR="0" wp14:anchorId="1635EB6C" wp14:editId="2D955917">
                  <wp:extent cx="719455" cy="719455"/>
                  <wp:effectExtent l="0" t="0" r="0" b="0"/>
                  <wp:docPr id="2696" name="Picture 2696"/>
                  <wp:cNvGraphicFramePr/>
                  <a:graphic xmlns:a="http://schemas.openxmlformats.org/drawingml/2006/main">
                    <a:graphicData uri="http://schemas.openxmlformats.org/drawingml/2006/picture">
                      <pic:pic xmlns:pic="http://schemas.openxmlformats.org/drawingml/2006/picture">
                        <pic:nvPicPr>
                          <pic:cNvPr id="2696" name="Picture 2696"/>
                          <pic:cNvPicPr/>
                        </pic:nvPicPr>
                        <pic:blipFill>
                          <a:blip r:embed="rId13"/>
                          <a:stretch>
                            <a:fillRect/>
                          </a:stretch>
                        </pic:blipFill>
                        <pic:spPr>
                          <a:xfrm>
                            <a:off x="0" y="0"/>
                            <a:ext cx="719455" cy="719455"/>
                          </a:xfrm>
                          <a:prstGeom prst="rect">
                            <a:avLst/>
                          </a:prstGeom>
                        </pic:spPr>
                      </pic:pic>
                    </a:graphicData>
                  </a:graphic>
                </wp:inline>
              </w:drawing>
            </w:r>
            <w:r>
              <w:t xml:space="preserve"> </w:t>
            </w:r>
          </w:p>
        </w:tc>
        <w:tc>
          <w:tcPr>
            <w:tcW w:w="8283" w:type="dxa"/>
            <w:tcBorders>
              <w:top w:val="single" w:sz="4" w:space="0" w:color="000000"/>
              <w:left w:val="single" w:sz="4" w:space="0" w:color="000000"/>
              <w:bottom w:val="single" w:sz="4" w:space="0" w:color="000000"/>
              <w:right w:val="single" w:sz="4" w:space="0" w:color="000000"/>
            </w:tcBorders>
            <w:shd w:val="clear" w:color="auto" w:fill="DEEAF6"/>
          </w:tcPr>
          <w:p w:rsidR="008D72F1" w:rsidRDefault="00291FD1" w:rsidP="00291FD1">
            <w:pPr>
              <w:spacing w:line="259" w:lineRule="auto"/>
              <w:ind w:left="101"/>
            </w:pPr>
            <w:r>
              <w:t>Vous pouvez ajouter plusieurs adresses DNS. Par exemple, si vous avez les adresses 192.168.10.10 et 169.254.13.10, vous pouvez ajouter ces deux adresses en ajoutant le texte suivant dans le fichier /</w:t>
            </w:r>
            <w:proofErr w:type="spellStart"/>
            <w:r>
              <w:t>etc</w:t>
            </w:r>
            <w:proofErr w:type="spellEnd"/>
            <w:r>
              <w:t>/networks/interfaces</w:t>
            </w:r>
            <w:r w:rsidR="008D72F1">
              <w:t xml:space="preserve">. For : </w:t>
            </w:r>
          </w:p>
        </w:tc>
      </w:tr>
      <w:tr w:rsidR="008D72F1" w:rsidTr="002923DE">
        <w:trPr>
          <w:trHeight w:val="668"/>
        </w:trPr>
        <w:tc>
          <w:tcPr>
            <w:tcW w:w="0" w:type="auto"/>
            <w:vMerge/>
            <w:tcBorders>
              <w:top w:val="nil"/>
              <w:left w:val="single" w:sz="4" w:space="0" w:color="000000"/>
              <w:bottom w:val="nil"/>
              <w:right w:val="single" w:sz="4" w:space="0" w:color="000000"/>
            </w:tcBorders>
          </w:tcPr>
          <w:p w:rsidR="008D72F1" w:rsidRDefault="008D72F1" w:rsidP="002923DE">
            <w:pPr>
              <w:spacing w:after="160" w:line="259" w:lineRule="auto"/>
            </w:pPr>
          </w:p>
        </w:tc>
        <w:tc>
          <w:tcPr>
            <w:tcW w:w="8283" w:type="dxa"/>
            <w:tcBorders>
              <w:top w:val="single" w:sz="4" w:space="0" w:color="000000"/>
              <w:left w:val="single" w:sz="4" w:space="0" w:color="000000"/>
              <w:bottom w:val="single" w:sz="8" w:space="0" w:color="000000"/>
              <w:right w:val="single" w:sz="4" w:space="0" w:color="000000"/>
            </w:tcBorders>
            <w:shd w:val="clear" w:color="auto" w:fill="DEEAF6"/>
          </w:tcPr>
          <w:p w:rsidR="008D72F1" w:rsidRDefault="008D72F1" w:rsidP="002923DE">
            <w:pPr>
              <w:spacing w:line="259" w:lineRule="auto"/>
              <w:ind w:left="-2497" w:right="10771"/>
            </w:pPr>
          </w:p>
          <w:tbl>
            <w:tblPr>
              <w:tblStyle w:val="TableGrid"/>
              <w:tblW w:w="8274" w:type="dxa"/>
              <w:tblInd w:w="0" w:type="dxa"/>
              <w:tblCellMar>
                <w:top w:w="62" w:type="dxa"/>
                <w:left w:w="101" w:type="dxa"/>
                <w:right w:w="115" w:type="dxa"/>
              </w:tblCellMar>
              <w:tblLook w:val="04A0" w:firstRow="1" w:lastRow="0" w:firstColumn="1" w:lastColumn="0" w:noHBand="0" w:noVBand="1"/>
            </w:tblPr>
            <w:tblGrid>
              <w:gridCol w:w="8274"/>
            </w:tblGrid>
            <w:tr w:rsidR="008D72F1" w:rsidTr="002923DE">
              <w:trPr>
                <w:trHeight w:val="658"/>
              </w:trPr>
              <w:tc>
                <w:tcPr>
                  <w:tcW w:w="8274" w:type="dxa"/>
                  <w:tcBorders>
                    <w:top w:val="nil"/>
                    <w:left w:val="nil"/>
                    <w:bottom w:val="nil"/>
                    <w:right w:val="nil"/>
                  </w:tcBorders>
                  <w:shd w:val="clear" w:color="auto" w:fill="F2F2F2"/>
                </w:tcPr>
                <w:p w:rsidR="008D72F1" w:rsidRDefault="008D72F1" w:rsidP="002923DE">
                  <w:pPr>
                    <w:spacing w:line="259" w:lineRule="auto"/>
                    <w:ind w:right="3607"/>
                  </w:pPr>
                  <w:proofErr w:type="spellStart"/>
                  <w:r>
                    <w:t>dns-nameservers</w:t>
                  </w:r>
                  <w:proofErr w:type="spellEnd"/>
                  <w:r>
                    <w:t xml:space="preserve"> 192.168.10.10 </w:t>
                  </w:r>
                  <w:proofErr w:type="spellStart"/>
                  <w:r>
                    <w:t>dns-nameservers</w:t>
                  </w:r>
                  <w:proofErr w:type="spellEnd"/>
                  <w:r>
                    <w:t xml:space="preserve"> 169.254.13.10 </w:t>
                  </w:r>
                </w:p>
              </w:tc>
            </w:tr>
          </w:tbl>
          <w:p w:rsidR="008D72F1" w:rsidRDefault="008D72F1" w:rsidP="002923DE">
            <w:pPr>
              <w:spacing w:after="160" w:line="259" w:lineRule="auto"/>
            </w:pPr>
          </w:p>
        </w:tc>
      </w:tr>
      <w:tr w:rsidR="008D72F1" w:rsidTr="002923DE">
        <w:trPr>
          <w:trHeight w:val="618"/>
        </w:trPr>
        <w:tc>
          <w:tcPr>
            <w:tcW w:w="0" w:type="auto"/>
            <w:vMerge/>
            <w:tcBorders>
              <w:top w:val="nil"/>
              <w:left w:val="single" w:sz="4" w:space="0" w:color="000000"/>
              <w:bottom w:val="nil"/>
              <w:right w:val="single" w:sz="4" w:space="0" w:color="000000"/>
            </w:tcBorders>
          </w:tcPr>
          <w:p w:rsidR="008D72F1" w:rsidRDefault="008D72F1" w:rsidP="002923DE">
            <w:pPr>
              <w:spacing w:after="160" w:line="259" w:lineRule="auto"/>
            </w:pPr>
          </w:p>
        </w:tc>
        <w:tc>
          <w:tcPr>
            <w:tcW w:w="8283" w:type="dxa"/>
            <w:tcBorders>
              <w:top w:val="single" w:sz="8" w:space="0" w:color="000000"/>
              <w:left w:val="single" w:sz="4" w:space="0" w:color="000000"/>
              <w:bottom w:val="single" w:sz="4" w:space="0" w:color="000000"/>
              <w:right w:val="single" w:sz="4" w:space="0" w:color="000000"/>
            </w:tcBorders>
            <w:shd w:val="clear" w:color="auto" w:fill="DEEAF6"/>
          </w:tcPr>
          <w:p w:rsidR="008D72F1" w:rsidRDefault="008D72F1" w:rsidP="002923DE">
            <w:pPr>
              <w:spacing w:after="4" w:line="259" w:lineRule="auto"/>
              <w:ind w:left="101"/>
            </w:pPr>
            <w:r>
              <w:t xml:space="preserve"> </w:t>
            </w:r>
          </w:p>
          <w:p w:rsidR="008D72F1" w:rsidRDefault="00291FD1" w:rsidP="002923DE">
            <w:pPr>
              <w:spacing w:line="259" w:lineRule="auto"/>
              <w:ind w:left="101"/>
            </w:pPr>
            <w:r>
              <w:t>Il faut aussi ajouter ces adresses dans le fichier /</w:t>
            </w:r>
            <w:proofErr w:type="spellStart"/>
            <w:r>
              <w:t>etc</w:t>
            </w:r>
            <w:proofErr w:type="spellEnd"/>
            <w:r>
              <w:t>/</w:t>
            </w:r>
            <w:proofErr w:type="spellStart"/>
            <w:r>
              <w:t>resolv.conf</w:t>
            </w:r>
            <w:proofErr w:type="spellEnd"/>
            <w:r>
              <w:t xml:space="preserve"> </w:t>
            </w:r>
            <w:bookmarkStart w:id="0" w:name="_GoBack"/>
            <w:bookmarkEnd w:id="0"/>
            <w:r w:rsidR="008D72F1">
              <w:t xml:space="preserve">: </w:t>
            </w:r>
          </w:p>
        </w:tc>
      </w:tr>
      <w:tr w:rsidR="008D72F1" w:rsidTr="002923DE">
        <w:trPr>
          <w:trHeight w:val="671"/>
        </w:trPr>
        <w:tc>
          <w:tcPr>
            <w:tcW w:w="0" w:type="auto"/>
            <w:vMerge/>
            <w:tcBorders>
              <w:top w:val="nil"/>
              <w:left w:val="single" w:sz="4" w:space="0" w:color="000000"/>
              <w:bottom w:val="nil"/>
              <w:right w:val="single" w:sz="4" w:space="0" w:color="000000"/>
            </w:tcBorders>
          </w:tcPr>
          <w:p w:rsidR="008D72F1" w:rsidRDefault="008D72F1" w:rsidP="002923DE">
            <w:pPr>
              <w:spacing w:after="160" w:line="259" w:lineRule="auto"/>
            </w:pPr>
          </w:p>
        </w:tc>
        <w:tc>
          <w:tcPr>
            <w:tcW w:w="8283" w:type="dxa"/>
            <w:tcBorders>
              <w:top w:val="single" w:sz="4" w:space="0" w:color="000000"/>
              <w:left w:val="single" w:sz="4" w:space="0" w:color="000000"/>
              <w:bottom w:val="single" w:sz="8" w:space="0" w:color="000000"/>
              <w:right w:val="single" w:sz="4" w:space="0" w:color="000000"/>
            </w:tcBorders>
            <w:shd w:val="clear" w:color="auto" w:fill="DEEAF6"/>
          </w:tcPr>
          <w:p w:rsidR="008D72F1" w:rsidRDefault="008D72F1" w:rsidP="002923DE">
            <w:pPr>
              <w:spacing w:line="259" w:lineRule="auto"/>
              <w:ind w:left="-2497" w:right="10771"/>
            </w:pPr>
          </w:p>
          <w:tbl>
            <w:tblPr>
              <w:tblStyle w:val="TableGrid"/>
              <w:tblW w:w="8274" w:type="dxa"/>
              <w:tblInd w:w="0" w:type="dxa"/>
              <w:tblCellMar>
                <w:top w:w="62" w:type="dxa"/>
                <w:left w:w="101" w:type="dxa"/>
                <w:right w:w="115" w:type="dxa"/>
              </w:tblCellMar>
              <w:tblLook w:val="04A0" w:firstRow="1" w:lastRow="0" w:firstColumn="1" w:lastColumn="0" w:noHBand="0" w:noVBand="1"/>
            </w:tblPr>
            <w:tblGrid>
              <w:gridCol w:w="8274"/>
            </w:tblGrid>
            <w:tr w:rsidR="008D72F1" w:rsidTr="002923DE">
              <w:trPr>
                <w:trHeight w:val="660"/>
              </w:trPr>
              <w:tc>
                <w:tcPr>
                  <w:tcW w:w="8274" w:type="dxa"/>
                  <w:tcBorders>
                    <w:top w:val="nil"/>
                    <w:left w:val="nil"/>
                    <w:bottom w:val="nil"/>
                    <w:right w:val="nil"/>
                  </w:tcBorders>
                  <w:shd w:val="clear" w:color="auto" w:fill="F2F2F2"/>
                </w:tcPr>
                <w:p w:rsidR="008D72F1" w:rsidRDefault="008D72F1" w:rsidP="002923DE">
                  <w:pPr>
                    <w:spacing w:line="259" w:lineRule="auto"/>
                    <w:ind w:right="4547"/>
                  </w:pPr>
                  <w:proofErr w:type="spellStart"/>
                  <w:r>
                    <w:t>nameserver</w:t>
                  </w:r>
                  <w:proofErr w:type="spellEnd"/>
                  <w:r>
                    <w:t xml:space="preserve"> 192.168.10.10 </w:t>
                  </w:r>
                  <w:proofErr w:type="spellStart"/>
                  <w:r>
                    <w:t>nameserver</w:t>
                  </w:r>
                  <w:proofErr w:type="spellEnd"/>
                  <w:r>
                    <w:t xml:space="preserve"> 169.254.13.10 </w:t>
                  </w:r>
                </w:p>
              </w:tc>
            </w:tr>
          </w:tbl>
          <w:p w:rsidR="008D72F1" w:rsidRDefault="008D72F1" w:rsidP="002923DE">
            <w:pPr>
              <w:spacing w:after="160" w:line="259" w:lineRule="auto"/>
            </w:pPr>
          </w:p>
        </w:tc>
      </w:tr>
      <w:tr w:rsidR="008D72F1" w:rsidTr="002923DE">
        <w:trPr>
          <w:trHeight w:val="311"/>
        </w:trPr>
        <w:tc>
          <w:tcPr>
            <w:tcW w:w="0" w:type="auto"/>
            <w:vMerge/>
            <w:tcBorders>
              <w:top w:val="nil"/>
              <w:left w:val="single" w:sz="4" w:space="0" w:color="000000"/>
              <w:bottom w:val="single" w:sz="4" w:space="0" w:color="000000"/>
              <w:right w:val="single" w:sz="4" w:space="0" w:color="000000"/>
            </w:tcBorders>
          </w:tcPr>
          <w:p w:rsidR="008D72F1" w:rsidRDefault="008D72F1" w:rsidP="002923DE">
            <w:pPr>
              <w:spacing w:after="160" w:line="259" w:lineRule="auto"/>
            </w:pPr>
          </w:p>
        </w:tc>
        <w:tc>
          <w:tcPr>
            <w:tcW w:w="8283" w:type="dxa"/>
            <w:tcBorders>
              <w:top w:val="single" w:sz="8" w:space="0" w:color="000000"/>
              <w:left w:val="single" w:sz="4" w:space="0" w:color="000000"/>
              <w:bottom w:val="single" w:sz="4" w:space="0" w:color="000000"/>
              <w:right w:val="single" w:sz="4" w:space="0" w:color="000000"/>
            </w:tcBorders>
            <w:shd w:val="clear" w:color="auto" w:fill="DEEAF6"/>
          </w:tcPr>
          <w:p w:rsidR="008D72F1" w:rsidRDefault="008D72F1" w:rsidP="002923DE">
            <w:pPr>
              <w:spacing w:line="259" w:lineRule="auto"/>
              <w:ind w:left="101"/>
            </w:pPr>
            <w:r>
              <w:t xml:space="preserve"> </w:t>
            </w:r>
          </w:p>
        </w:tc>
      </w:tr>
    </w:tbl>
    <w:p w:rsidR="008D72F1" w:rsidRDefault="008D72F1" w:rsidP="00D337A4"/>
    <w:p w:rsidR="008D72F1" w:rsidRPr="00267AC7" w:rsidRDefault="008D72F1" w:rsidP="00D337A4"/>
    <w:sectPr w:rsidR="008D72F1" w:rsidRPr="00267AC7" w:rsidSect="0000482C">
      <w:headerReference w:type="default" r:id="rId14"/>
      <w:footerReference w:type="default" r:id="rId15"/>
      <w:pgSz w:w="11906" w:h="16838" w:code="9"/>
      <w:pgMar w:top="851" w:right="1134" w:bottom="964" w:left="1134" w:header="851" w:footer="7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825" w:rsidRDefault="00FE3825">
      <w:r>
        <w:separator/>
      </w:r>
    </w:p>
  </w:endnote>
  <w:endnote w:type="continuationSeparator" w:id="0">
    <w:p w:rsidR="00FE3825" w:rsidRDefault="00FE3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E91" w:rsidRPr="005417D6" w:rsidRDefault="00970E91" w:rsidP="005417D6">
    <w:pPr>
      <w:tabs>
        <w:tab w:val="center" w:pos="4550"/>
        <w:tab w:val="left" w:pos="5818"/>
      </w:tabs>
      <w:ind w:right="260"/>
      <w:jc w:val="right"/>
      <w:rPr>
        <w:rFonts w:ascii="Arial" w:hAnsi="Arial" w:cs="Arial"/>
        <w:color w:val="222A35"/>
        <w:sz w:val="16"/>
        <w:szCs w:val="24"/>
      </w:rPr>
    </w:pPr>
    <w:r w:rsidRPr="005417D6">
      <w:rPr>
        <w:rFonts w:ascii="Arial" w:hAnsi="Arial" w:cs="Arial"/>
        <w:color w:val="8496B0"/>
        <w:spacing w:val="60"/>
        <w:sz w:val="16"/>
        <w:szCs w:val="24"/>
      </w:rPr>
      <w:t>Page</w:t>
    </w:r>
    <w:r w:rsidRPr="005417D6">
      <w:rPr>
        <w:rFonts w:ascii="Arial" w:hAnsi="Arial" w:cs="Arial"/>
        <w:color w:val="8496B0"/>
        <w:sz w:val="16"/>
        <w:szCs w:val="24"/>
      </w:rPr>
      <w:t xml:space="preserve"> </w:t>
    </w:r>
    <w:r w:rsidRPr="005417D6">
      <w:rPr>
        <w:rFonts w:ascii="Arial" w:hAnsi="Arial" w:cs="Arial"/>
        <w:color w:val="323E4F"/>
        <w:sz w:val="16"/>
        <w:szCs w:val="24"/>
      </w:rPr>
      <w:fldChar w:fldCharType="begin"/>
    </w:r>
    <w:r w:rsidRPr="005417D6">
      <w:rPr>
        <w:rFonts w:ascii="Arial" w:hAnsi="Arial" w:cs="Arial"/>
        <w:color w:val="323E4F"/>
        <w:sz w:val="16"/>
        <w:szCs w:val="24"/>
      </w:rPr>
      <w:instrText>PAGE   \* MERGEFORMAT</w:instrText>
    </w:r>
    <w:r w:rsidRPr="005417D6">
      <w:rPr>
        <w:rFonts w:ascii="Arial" w:hAnsi="Arial" w:cs="Arial"/>
        <w:color w:val="323E4F"/>
        <w:sz w:val="16"/>
        <w:szCs w:val="24"/>
      </w:rPr>
      <w:fldChar w:fldCharType="separate"/>
    </w:r>
    <w:r w:rsidR="007E59E2" w:rsidRPr="007E59E2">
      <w:rPr>
        <w:rFonts w:ascii="Arial" w:hAnsi="Arial" w:cs="Arial"/>
        <w:noProof/>
        <w:color w:val="323E4F"/>
        <w:szCs w:val="24"/>
      </w:rPr>
      <w:t>7</w:t>
    </w:r>
    <w:r w:rsidRPr="005417D6">
      <w:rPr>
        <w:rFonts w:ascii="Arial" w:hAnsi="Arial" w:cs="Arial"/>
        <w:color w:val="323E4F"/>
        <w:sz w:val="16"/>
        <w:szCs w:val="24"/>
      </w:rPr>
      <w:fldChar w:fldCharType="end"/>
    </w:r>
    <w:r w:rsidRPr="005417D6">
      <w:rPr>
        <w:rFonts w:ascii="Arial" w:hAnsi="Arial" w:cs="Arial"/>
        <w:color w:val="323E4F"/>
        <w:sz w:val="16"/>
        <w:szCs w:val="24"/>
      </w:rPr>
      <w:t xml:space="preserve"> | </w:t>
    </w:r>
    <w:r w:rsidRPr="005417D6">
      <w:rPr>
        <w:rFonts w:ascii="Arial" w:hAnsi="Arial" w:cs="Arial"/>
        <w:color w:val="323E4F"/>
        <w:sz w:val="16"/>
        <w:szCs w:val="24"/>
      </w:rPr>
      <w:fldChar w:fldCharType="begin"/>
    </w:r>
    <w:r w:rsidRPr="005417D6">
      <w:rPr>
        <w:rFonts w:ascii="Arial" w:hAnsi="Arial" w:cs="Arial"/>
        <w:color w:val="323E4F"/>
        <w:sz w:val="16"/>
        <w:szCs w:val="24"/>
      </w:rPr>
      <w:instrText>NUMPAGES  \* Arabic  \* MERGEFORMAT</w:instrText>
    </w:r>
    <w:r w:rsidRPr="005417D6">
      <w:rPr>
        <w:rFonts w:ascii="Arial" w:hAnsi="Arial" w:cs="Arial"/>
        <w:color w:val="323E4F"/>
        <w:sz w:val="16"/>
        <w:szCs w:val="24"/>
      </w:rPr>
      <w:fldChar w:fldCharType="separate"/>
    </w:r>
    <w:r w:rsidR="007E59E2" w:rsidRPr="007E59E2">
      <w:rPr>
        <w:rFonts w:ascii="Arial" w:hAnsi="Arial" w:cs="Arial"/>
        <w:noProof/>
        <w:color w:val="323E4F"/>
        <w:szCs w:val="24"/>
      </w:rPr>
      <w:t>9</w:t>
    </w:r>
    <w:r w:rsidRPr="005417D6">
      <w:rPr>
        <w:rFonts w:ascii="Arial" w:hAnsi="Arial" w:cs="Arial"/>
        <w:color w:val="323E4F"/>
        <w:sz w:val="16"/>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825" w:rsidRDefault="00FE3825">
      <w:r>
        <w:separator/>
      </w:r>
    </w:p>
  </w:footnote>
  <w:footnote w:type="continuationSeparator" w:id="0">
    <w:p w:rsidR="00FE3825" w:rsidRDefault="00FE38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1978"/>
      <w:gridCol w:w="5393"/>
      <w:gridCol w:w="925"/>
      <w:gridCol w:w="1342"/>
    </w:tblGrid>
    <w:tr w:rsidR="00970E91" w:rsidRPr="00FD642F" w:rsidTr="005417D6">
      <w:trPr>
        <w:cantSplit/>
        <w:trHeight w:val="556"/>
      </w:trPr>
      <w:tc>
        <w:tcPr>
          <w:tcW w:w="1053" w:type="pct"/>
          <w:vMerge w:val="restart"/>
          <w:vAlign w:val="center"/>
        </w:tcPr>
        <w:p w:rsidR="00970E91" w:rsidRDefault="00970E91" w:rsidP="00B9613F">
          <w:pPr>
            <w:jc w:val="center"/>
          </w:pPr>
          <w:r>
            <w:rPr>
              <w:noProof/>
            </w:rPr>
            <w:drawing>
              <wp:inline distT="0" distB="0" distL="0" distR="0">
                <wp:extent cx="772528" cy="638175"/>
                <wp:effectExtent l="0" t="0" r="889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49" cy="655705"/>
                        </a:xfrm>
                        <a:prstGeom prst="rect">
                          <a:avLst/>
                        </a:prstGeom>
                        <a:noFill/>
                        <a:ln>
                          <a:noFill/>
                        </a:ln>
                      </pic:spPr>
                    </pic:pic>
                  </a:graphicData>
                </a:graphic>
              </wp:inline>
            </w:drawing>
          </w:r>
        </w:p>
      </w:tc>
      <w:tc>
        <w:tcPr>
          <w:tcW w:w="2825" w:type="pct"/>
          <w:vAlign w:val="center"/>
        </w:tcPr>
        <w:p w:rsidR="00970E91" w:rsidRPr="005417D6" w:rsidRDefault="00970E91" w:rsidP="003C21FF">
          <w:pPr>
            <w:jc w:val="center"/>
            <w:rPr>
              <w:rFonts w:ascii="Arial" w:hAnsi="Arial" w:cs="Arial"/>
              <w:b/>
              <w:sz w:val="32"/>
              <w:szCs w:val="32"/>
            </w:rPr>
          </w:pPr>
          <w:r>
            <w:rPr>
              <w:rFonts w:ascii="Arial" w:hAnsi="Arial" w:cs="Arial"/>
              <w:b/>
              <w:sz w:val="36"/>
              <w:szCs w:val="32"/>
            </w:rPr>
            <w:t>MODE OPERATOIRE</w:t>
          </w:r>
        </w:p>
      </w:tc>
      <w:tc>
        <w:tcPr>
          <w:tcW w:w="507" w:type="pct"/>
          <w:vAlign w:val="center"/>
        </w:tcPr>
        <w:p w:rsidR="00970E91" w:rsidRPr="005417D6" w:rsidRDefault="00970E91" w:rsidP="003C21FF">
          <w:pPr>
            <w:jc w:val="center"/>
            <w:rPr>
              <w:rFonts w:ascii="Arial" w:hAnsi="Arial" w:cs="Arial"/>
              <w:sz w:val="24"/>
              <w:szCs w:val="24"/>
            </w:rPr>
          </w:pPr>
          <w:proofErr w:type="spellStart"/>
          <w:r w:rsidRPr="005417D6">
            <w:rPr>
              <w:rFonts w:ascii="Arial" w:hAnsi="Arial" w:cs="Arial"/>
              <w:sz w:val="24"/>
              <w:szCs w:val="24"/>
            </w:rPr>
            <w:t>Rév</w:t>
          </w:r>
          <w:proofErr w:type="spellEnd"/>
          <w:r w:rsidRPr="005417D6">
            <w:rPr>
              <w:rFonts w:ascii="Arial" w:hAnsi="Arial" w:cs="Arial"/>
              <w:sz w:val="24"/>
              <w:szCs w:val="24"/>
            </w:rPr>
            <w:t>. :</w:t>
          </w:r>
        </w:p>
      </w:tc>
      <w:tc>
        <w:tcPr>
          <w:tcW w:w="615" w:type="pct"/>
          <w:vAlign w:val="center"/>
        </w:tcPr>
        <w:p w:rsidR="00970E91" w:rsidRPr="005417D6" w:rsidRDefault="00970E91" w:rsidP="005417D6">
          <w:pPr>
            <w:jc w:val="center"/>
            <w:rPr>
              <w:rFonts w:ascii="Arial" w:hAnsi="Arial" w:cs="Arial"/>
              <w:b/>
              <w:sz w:val="24"/>
              <w:szCs w:val="32"/>
            </w:rPr>
          </w:pPr>
          <w:r>
            <w:rPr>
              <w:rFonts w:ascii="Arial" w:hAnsi="Arial" w:cs="Arial"/>
              <w:b/>
              <w:sz w:val="24"/>
              <w:szCs w:val="32"/>
            </w:rPr>
            <w:t>0</w:t>
          </w:r>
        </w:p>
      </w:tc>
    </w:tr>
    <w:tr w:rsidR="00970E91" w:rsidRPr="00FD642F" w:rsidTr="005417D6">
      <w:trPr>
        <w:cantSplit/>
        <w:trHeight w:val="563"/>
      </w:trPr>
      <w:tc>
        <w:tcPr>
          <w:tcW w:w="1053" w:type="pct"/>
          <w:vMerge/>
        </w:tcPr>
        <w:p w:rsidR="00970E91" w:rsidRDefault="00970E91" w:rsidP="00B9613F">
          <w:pPr>
            <w:jc w:val="center"/>
            <w:rPr>
              <w:noProof/>
            </w:rPr>
          </w:pPr>
        </w:p>
      </w:tc>
      <w:tc>
        <w:tcPr>
          <w:tcW w:w="2825" w:type="pct"/>
          <w:vAlign w:val="center"/>
        </w:tcPr>
        <w:p w:rsidR="00970E91" w:rsidRPr="004B002B" w:rsidRDefault="00D954E9" w:rsidP="00CE2D38">
          <w:pPr>
            <w:ind w:left="215"/>
            <w:jc w:val="center"/>
            <w:rPr>
              <w:rFonts w:ascii="Arial" w:hAnsi="Arial" w:cs="Arial"/>
              <w:b/>
              <w:sz w:val="24"/>
              <w:szCs w:val="24"/>
            </w:rPr>
          </w:pPr>
          <w:r>
            <w:rPr>
              <w:rFonts w:ascii="Arial" w:hAnsi="Arial" w:cs="Arial"/>
              <w:b/>
              <w:sz w:val="24"/>
              <w:szCs w:val="24"/>
            </w:rPr>
            <w:t>Configuration réseau – S1</w:t>
          </w:r>
        </w:p>
      </w:tc>
      <w:tc>
        <w:tcPr>
          <w:tcW w:w="507" w:type="pct"/>
          <w:vAlign w:val="center"/>
        </w:tcPr>
        <w:p w:rsidR="00970E91" w:rsidRPr="005417D6" w:rsidRDefault="00970E91" w:rsidP="00B9613F">
          <w:pPr>
            <w:jc w:val="center"/>
            <w:rPr>
              <w:rFonts w:ascii="Arial" w:hAnsi="Arial" w:cs="Arial"/>
              <w:sz w:val="24"/>
              <w:szCs w:val="24"/>
            </w:rPr>
          </w:pPr>
          <w:r w:rsidRPr="005417D6">
            <w:rPr>
              <w:rFonts w:ascii="Arial" w:hAnsi="Arial" w:cs="Arial"/>
              <w:sz w:val="24"/>
              <w:szCs w:val="24"/>
            </w:rPr>
            <w:t xml:space="preserve">Date : </w:t>
          </w:r>
        </w:p>
      </w:tc>
      <w:tc>
        <w:tcPr>
          <w:tcW w:w="615" w:type="pct"/>
          <w:vAlign w:val="center"/>
        </w:tcPr>
        <w:p w:rsidR="00970E91" w:rsidRPr="005417D6" w:rsidRDefault="00D954E9" w:rsidP="005417D6">
          <w:pPr>
            <w:jc w:val="center"/>
            <w:rPr>
              <w:rFonts w:ascii="Arial" w:hAnsi="Arial" w:cs="Arial"/>
              <w:b/>
              <w:sz w:val="24"/>
              <w:szCs w:val="24"/>
            </w:rPr>
          </w:pPr>
          <w:r>
            <w:rPr>
              <w:rFonts w:ascii="Arial" w:hAnsi="Arial" w:cs="Arial"/>
              <w:b/>
              <w:sz w:val="24"/>
              <w:szCs w:val="24"/>
            </w:rPr>
            <w:t>13/04/2016</w:t>
          </w:r>
        </w:p>
      </w:tc>
    </w:tr>
  </w:tbl>
  <w:p w:rsidR="00970E91" w:rsidRPr="00A57996" w:rsidRDefault="00970E91" w:rsidP="003744C1">
    <w:pPr>
      <w:pStyle w:val="En-tte"/>
      <w:rPr>
        <w:rFonts w:ascii="Arial" w:hAnsi="Arial" w:cs="Arial"/>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 o:bullet="t">
        <v:imagedata r:id="rId1" o:title="mso40"/>
      </v:shape>
    </w:pict>
  </w:numPicBullet>
  <w:abstractNum w:abstractNumId="0" w15:restartNumberingAfterBreak="0">
    <w:nsid w:val="01776706"/>
    <w:multiLevelType w:val="hybridMultilevel"/>
    <w:tmpl w:val="484634C8"/>
    <w:lvl w:ilvl="0" w:tplc="830CE578">
      <w:start w:val="1"/>
      <w:numFmt w:val="bullet"/>
      <w:lvlText w:val=""/>
      <w:lvlPicBulletId w:val="0"/>
      <w:lvlJc w:val="left"/>
      <w:pPr>
        <w:tabs>
          <w:tab w:val="num" w:pos="681"/>
        </w:tabs>
        <w:ind w:left="681" w:hanging="397"/>
      </w:pPr>
      <w:rPr>
        <w:rFonts w:ascii="Symbol" w:hAnsi="Symbol" w:hint="default"/>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0B642C83"/>
    <w:multiLevelType w:val="hybridMultilevel"/>
    <w:tmpl w:val="416ADD74"/>
    <w:lvl w:ilvl="0" w:tplc="29481FC6">
      <w:numFmt w:val="bullet"/>
      <w:lvlText w:val=""/>
      <w:lvlJc w:val="left"/>
      <w:pPr>
        <w:tabs>
          <w:tab w:val="num" w:pos="720"/>
        </w:tabs>
        <w:ind w:left="720" w:hanging="360"/>
      </w:pPr>
      <w:rPr>
        <w:rFonts w:ascii="Symbol" w:eastAsia="Times New Roman" w:hAnsi="Symbo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0BCB122D"/>
    <w:multiLevelType w:val="hybridMultilevel"/>
    <w:tmpl w:val="D8F48E1A"/>
    <w:lvl w:ilvl="0" w:tplc="2CEA85D6">
      <w:start w:val="4"/>
      <w:numFmt w:val="bullet"/>
      <w:lvlText w:val=""/>
      <w:lvlJc w:val="left"/>
      <w:pPr>
        <w:tabs>
          <w:tab w:val="num" w:pos="644"/>
        </w:tabs>
        <w:ind w:left="644" w:hanging="360"/>
      </w:pPr>
      <w:rPr>
        <w:rFonts w:ascii="Symbol" w:eastAsia="Times New Roman" w:hAnsi="Symbol" w:cs="Times New Roman"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C486023"/>
    <w:multiLevelType w:val="multilevel"/>
    <w:tmpl w:val="193C60F8"/>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942FE7"/>
    <w:multiLevelType w:val="hybridMultilevel"/>
    <w:tmpl w:val="169803EE"/>
    <w:lvl w:ilvl="0" w:tplc="72FE0B68">
      <w:start w:val="1"/>
      <w:numFmt w:val="bullet"/>
      <w:lvlText w:val=""/>
      <w:lvlJc w:val="left"/>
      <w:pPr>
        <w:tabs>
          <w:tab w:val="num" w:pos="1064"/>
        </w:tabs>
        <w:ind w:left="1064" w:hanging="360"/>
      </w:pPr>
      <w:rPr>
        <w:rFonts w:ascii="Symbol" w:eastAsia="Times New Roman" w:hAnsi="Symbol" w:cs="Times New Roman" w:hint="default"/>
      </w:rPr>
    </w:lvl>
    <w:lvl w:ilvl="1" w:tplc="040C0003" w:tentative="1">
      <w:start w:val="1"/>
      <w:numFmt w:val="bullet"/>
      <w:lvlText w:val="o"/>
      <w:lvlJc w:val="left"/>
      <w:pPr>
        <w:tabs>
          <w:tab w:val="num" w:pos="1784"/>
        </w:tabs>
        <w:ind w:left="1784" w:hanging="360"/>
      </w:pPr>
      <w:rPr>
        <w:rFonts w:ascii="Courier New" w:hAnsi="Courier New" w:hint="default"/>
      </w:rPr>
    </w:lvl>
    <w:lvl w:ilvl="2" w:tplc="040C0005" w:tentative="1">
      <w:start w:val="1"/>
      <w:numFmt w:val="bullet"/>
      <w:lvlText w:val=""/>
      <w:lvlJc w:val="left"/>
      <w:pPr>
        <w:tabs>
          <w:tab w:val="num" w:pos="2504"/>
        </w:tabs>
        <w:ind w:left="2504" w:hanging="360"/>
      </w:pPr>
      <w:rPr>
        <w:rFonts w:ascii="Wingdings" w:hAnsi="Wingdings" w:hint="default"/>
      </w:rPr>
    </w:lvl>
    <w:lvl w:ilvl="3" w:tplc="040C0001" w:tentative="1">
      <w:start w:val="1"/>
      <w:numFmt w:val="bullet"/>
      <w:lvlText w:val=""/>
      <w:lvlJc w:val="left"/>
      <w:pPr>
        <w:tabs>
          <w:tab w:val="num" w:pos="3224"/>
        </w:tabs>
        <w:ind w:left="3224" w:hanging="360"/>
      </w:pPr>
      <w:rPr>
        <w:rFonts w:ascii="Symbol" w:hAnsi="Symbol" w:hint="default"/>
      </w:rPr>
    </w:lvl>
    <w:lvl w:ilvl="4" w:tplc="040C0003" w:tentative="1">
      <w:start w:val="1"/>
      <w:numFmt w:val="bullet"/>
      <w:lvlText w:val="o"/>
      <w:lvlJc w:val="left"/>
      <w:pPr>
        <w:tabs>
          <w:tab w:val="num" w:pos="3944"/>
        </w:tabs>
        <w:ind w:left="3944" w:hanging="360"/>
      </w:pPr>
      <w:rPr>
        <w:rFonts w:ascii="Courier New" w:hAnsi="Courier New" w:hint="default"/>
      </w:rPr>
    </w:lvl>
    <w:lvl w:ilvl="5" w:tplc="040C0005" w:tentative="1">
      <w:start w:val="1"/>
      <w:numFmt w:val="bullet"/>
      <w:lvlText w:val=""/>
      <w:lvlJc w:val="left"/>
      <w:pPr>
        <w:tabs>
          <w:tab w:val="num" w:pos="4664"/>
        </w:tabs>
        <w:ind w:left="4664" w:hanging="360"/>
      </w:pPr>
      <w:rPr>
        <w:rFonts w:ascii="Wingdings" w:hAnsi="Wingdings" w:hint="default"/>
      </w:rPr>
    </w:lvl>
    <w:lvl w:ilvl="6" w:tplc="040C0001" w:tentative="1">
      <w:start w:val="1"/>
      <w:numFmt w:val="bullet"/>
      <w:lvlText w:val=""/>
      <w:lvlJc w:val="left"/>
      <w:pPr>
        <w:tabs>
          <w:tab w:val="num" w:pos="5384"/>
        </w:tabs>
        <w:ind w:left="5384" w:hanging="360"/>
      </w:pPr>
      <w:rPr>
        <w:rFonts w:ascii="Symbol" w:hAnsi="Symbol" w:hint="default"/>
      </w:rPr>
    </w:lvl>
    <w:lvl w:ilvl="7" w:tplc="040C0003" w:tentative="1">
      <w:start w:val="1"/>
      <w:numFmt w:val="bullet"/>
      <w:lvlText w:val="o"/>
      <w:lvlJc w:val="left"/>
      <w:pPr>
        <w:tabs>
          <w:tab w:val="num" w:pos="6104"/>
        </w:tabs>
        <w:ind w:left="6104" w:hanging="360"/>
      </w:pPr>
      <w:rPr>
        <w:rFonts w:ascii="Courier New" w:hAnsi="Courier New" w:hint="default"/>
      </w:rPr>
    </w:lvl>
    <w:lvl w:ilvl="8" w:tplc="040C0005" w:tentative="1">
      <w:start w:val="1"/>
      <w:numFmt w:val="bullet"/>
      <w:lvlText w:val=""/>
      <w:lvlJc w:val="left"/>
      <w:pPr>
        <w:tabs>
          <w:tab w:val="num" w:pos="6824"/>
        </w:tabs>
        <w:ind w:left="6824" w:hanging="360"/>
      </w:pPr>
      <w:rPr>
        <w:rFonts w:ascii="Wingdings" w:hAnsi="Wingdings" w:hint="default"/>
      </w:rPr>
    </w:lvl>
  </w:abstractNum>
  <w:abstractNum w:abstractNumId="5" w15:restartNumberingAfterBreak="0">
    <w:nsid w:val="0D4119F2"/>
    <w:multiLevelType w:val="hybridMultilevel"/>
    <w:tmpl w:val="92D8FD18"/>
    <w:lvl w:ilvl="0" w:tplc="B5645E4A">
      <w:start w:val="25"/>
      <w:numFmt w:val="bullet"/>
      <w:lvlText w:val=""/>
      <w:lvlJc w:val="left"/>
      <w:pPr>
        <w:tabs>
          <w:tab w:val="num" w:pos="502"/>
        </w:tabs>
        <w:ind w:left="502" w:hanging="360"/>
      </w:pPr>
      <w:rPr>
        <w:rFonts w:ascii="Symbol" w:eastAsia="Times New Roman" w:hAnsi="Symbol" w:cs="Times New Roman" w:hint="default"/>
      </w:rPr>
    </w:lvl>
    <w:lvl w:ilvl="1" w:tplc="040C0003">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6" w15:restartNumberingAfterBreak="0">
    <w:nsid w:val="159473BE"/>
    <w:multiLevelType w:val="hybridMultilevel"/>
    <w:tmpl w:val="F762145C"/>
    <w:lvl w:ilvl="0" w:tplc="463495D8">
      <w:numFmt w:val="bullet"/>
      <w:lvlText w:val=""/>
      <w:lvlJc w:val="left"/>
      <w:pPr>
        <w:ind w:left="359" w:hanging="360"/>
      </w:pPr>
      <w:rPr>
        <w:rFonts w:ascii="Symbol" w:eastAsia="Times New Roman" w:hAnsi="Symbol" w:cs="Times New Roman" w:hint="default"/>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7" w15:restartNumberingAfterBreak="0">
    <w:nsid w:val="165144D1"/>
    <w:multiLevelType w:val="hybridMultilevel"/>
    <w:tmpl w:val="674ADF46"/>
    <w:lvl w:ilvl="0" w:tplc="D452D978">
      <w:start w:val="5"/>
      <w:numFmt w:val="bullet"/>
      <w:lvlText w:val=""/>
      <w:lvlJc w:val="left"/>
      <w:pPr>
        <w:tabs>
          <w:tab w:val="num" w:pos="1068"/>
        </w:tabs>
        <w:ind w:left="1068" w:hanging="360"/>
      </w:pPr>
      <w:rPr>
        <w:rFonts w:ascii="Symbol" w:eastAsia="Times New Roman" w:hAnsi="Symbol" w:cs="Aria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6D05DC7"/>
    <w:multiLevelType w:val="hybridMultilevel"/>
    <w:tmpl w:val="73DC62FA"/>
    <w:lvl w:ilvl="0" w:tplc="F9AA9E40">
      <w:numFmt w:val="bullet"/>
      <w:lvlText w:val=""/>
      <w:lvlJc w:val="left"/>
      <w:pPr>
        <w:tabs>
          <w:tab w:val="num" w:pos="927"/>
        </w:tabs>
        <w:ind w:left="927" w:hanging="360"/>
      </w:pPr>
      <w:rPr>
        <w:rFonts w:ascii="Symbol" w:eastAsia="Times New Roman" w:hAnsi="Symbol" w:cs="Times New Roman" w:hint="default"/>
      </w:rPr>
    </w:lvl>
    <w:lvl w:ilvl="1" w:tplc="040C0001">
      <w:start w:val="1"/>
      <w:numFmt w:val="bullet"/>
      <w:lvlText w:val=""/>
      <w:lvlJc w:val="left"/>
      <w:pPr>
        <w:tabs>
          <w:tab w:val="num" w:pos="1647"/>
        </w:tabs>
        <w:ind w:left="1647" w:hanging="360"/>
      </w:pPr>
      <w:rPr>
        <w:rFonts w:ascii="Symbol" w:hAnsi="Symbol"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cs="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cs="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19CE2CB3"/>
    <w:multiLevelType w:val="hybridMultilevel"/>
    <w:tmpl w:val="A01CF9E2"/>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8A7768"/>
    <w:multiLevelType w:val="hybridMultilevel"/>
    <w:tmpl w:val="93163C06"/>
    <w:lvl w:ilvl="0" w:tplc="E22A1F84">
      <w:start w:val="2"/>
      <w:numFmt w:val="bullet"/>
      <w:lvlText w:val=""/>
      <w:lvlJc w:val="left"/>
      <w:pPr>
        <w:tabs>
          <w:tab w:val="num" w:pos="1072"/>
        </w:tabs>
        <w:ind w:left="1072" w:hanging="360"/>
      </w:pPr>
      <w:rPr>
        <w:rFonts w:ascii="Symbol" w:eastAsia="Times New Roman" w:hAnsi="Symbol" w:cs="Times New Roman" w:hint="default"/>
      </w:rPr>
    </w:lvl>
    <w:lvl w:ilvl="1" w:tplc="040C0003" w:tentative="1">
      <w:start w:val="1"/>
      <w:numFmt w:val="bullet"/>
      <w:lvlText w:val="o"/>
      <w:lvlJc w:val="left"/>
      <w:pPr>
        <w:tabs>
          <w:tab w:val="num" w:pos="1792"/>
        </w:tabs>
        <w:ind w:left="1792" w:hanging="360"/>
      </w:pPr>
      <w:rPr>
        <w:rFonts w:ascii="Courier New" w:hAnsi="Courier New" w:cs="Courier New" w:hint="default"/>
      </w:rPr>
    </w:lvl>
    <w:lvl w:ilvl="2" w:tplc="040C0005" w:tentative="1">
      <w:start w:val="1"/>
      <w:numFmt w:val="bullet"/>
      <w:lvlText w:val=""/>
      <w:lvlJc w:val="left"/>
      <w:pPr>
        <w:tabs>
          <w:tab w:val="num" w:pos="2512"/>
        </w:tabs>
        <w:ind w:left="2512" w:hanging="360"/>
      </w:pPr>
      <w:rPr>
        <w:rFonts w:ascii="Wingdings" w:hAnsi="Wingdings" w:hint="default"/>
      </w:rPr>
    </w:lvl>
    <w:lvl w:ilvl="3" w:tplc="040C0001" w:tentative="1">
      <w:start w:val="1"/>
      <w:numFmt w:val="bullet"/>
      <w:lvlText w:val=""/>
      <w:lvlJc w:val="left"/>
      <w:pPr>
        <w:tabs>
          <w:tab w:val="num" w:pos="3232"/>
        </w:tabs>
        <w:ind w:left="3232" w:hanging="360"/>
      </w:pPr>
      <w:rPr>
        <w:rFonts w:ascii="Symbol" w:hAnsi="Symbol" w:hint="default"/>
      </w:rPr>
    </w:lvl>
    <w:lvl w:ilvl="4" w:tplc="040C0003" w:tentative="1">
      <w:start w:val="1"/>
      <w:numFmt w:val="bullet"/>
      <w:lvlText w:val="o"/>
      <w:lvlJc w:val="left"/>
      <w:pPr>
        <w:tabs>
          <w:tab w:val="num" w:pos="3952"/>
        </w:tabs>
        <w:ind w:left="3952" w:hanging="360"/>
      </w:pPr>
      <w:rPr>
        <w:rFonts w:ascii="Courier New" w:hAnsi="Courier New" w:cs="Courier New" w:hint="default"/>
      </w:rPr>
    </w:lvl>
    <w:lvl w:ilvl="5" w:tplc="040C0005" w:tentative="1">
      <w:start w:val="1"/>
      <w:numFmt w:val="bullet"/>
      <w:lvlText w:val=""/>
      <w:lvlJc w:val="left"/>
      <w:pPr>
        <w:tabs>
          <w:tab w:val="num" w:pos="4672"/>
        </w:tabs>
        <w:ind w:left="4672" w:hanging="360"/>
      </w:pPr>
      <w:rPr>
        <w:rFonts w:ascii="Wingdings" w:hAnsi="Wingdings" w:hint="default"/>
      </w:rPr>
    </w:lvl>
    <w:lvl w:ilvl="6" w:tplc="040C0001" w:tentative="1">
      <w:start w:val="1"/>
      <w:numFmt w:val="bullet"/>
      <w:lvlText w:val=""/>
      <w:lvlJc w:val="left"/>
      <w:pPr>
        <w:tabs>
          <w:tab w:val="num" w:pos="5392"/>
        </w:tabs>
        <w:ind w:left="5392" w:hanging="360"/>
      </w:pPr>
      <w:rPr>
        <w:rFonts w:ascii="Symbol" w:hAnsi="Symbol" w:hint="default"/>
      </w:rPr>
    </w:lvl>
    <w:lvl w:ilvl="7" w:tplc="040C0003" w:tentative="1">
      <w:start w:val="1"/>
      <w:numFmt w:val="bullet"/>
      <w:lvlText w:val="o"/>
      <w:lvlJc w:val="left"/>
      <w:pPr>
        <w:tabs>
          <w:tab w:val="num" w:pos="6112"/>
        </w:tabs>
        <w:ind w:left="6112" w:hanging="360"/>
      </w:pPr>
      <w:rPr>
        <w:rFonts w:ascii="Courier New" w:hAnsi="Courier New" w:cs="Courier New" w:hint="default"/>
      </w:rPr>
    </w:lvl>
    <w:lvl w:ilvl="8" w:tplc="040C0005" w:tentative="1">
      <w:start w:val="1"/>
      <w:numFmt w:val="bullet"/>
      <w:lvlText w:val=""/>
      <w:lvlJc w:val="left"/>
      <w:pPr>
        <w:tabs>
          <w:tab w:val="num" w:pos="6832"/>
        </w:tabs>
        <w:ind w:left="6832" w:hanging="360"/>
      </w:pPr>
      <w:rPr>
        <w:rFonts w:ascii="Wingdings" w:hAnsi="Wingdings" w:hint="default"/>
      </w:rPr>
    </w:lvl>
  </w:abstractNum>
  <w:abstractNum w:abstractNumId="11" w15:restartNumberingAfterBreak="0">
    <w:nsid w:val="1F3457D3"/>
    <w:multiLevelType w:val="hybridMultilevel"/>
    <w:tmpl w:val="AA94A180"/>
    <w:lvl w:ilvl="0" w:tplc="FC9CABCE">
      <w:start w:val="1"/>
      <w:numFmt w:val="bullet"/>
      <w:lvlText w:val=""/>
      <w:lvlJc w:val="left"/>
      <w:pPr>
        <w:tabs>
          <w:tab w:val="num" w:pos="1064"/>
        </w:tabs>
        <w:ind w:left="1064" w:hanging="360"/>
      </w:pPr>
      <w:rPr>
        <w:rFonts w:ascii="Symbol" w:eastAsia="Times New Roman" w:hAnsi="Symbol" w:cs="Times New Roman" w:hint="default"/>
      </w:rPr>
    </w:lvl>
    <w:lvl w:ilvl="1" w:tplc="040C0003" w:tentative="1">
      <w:start w:val="1"/>
      <w:numFmt w:val="bullet"/>
      <w:lvlText w:val="o"/>
      <w:lvlJc w:val="left"/>
      <w:pPr>
        <w:tabs>
          <w:tab w:val="num" w:pos="1784"/>
        </w:tabs>
        <w:ind w:left="1784" w:hanging="360"/>
      </w:pPr>
      <w:rPr>
        <w:rFonts w:ascii="Courier New" w:hAnsi="Courier New" w:hint="default"/>
      </w:rPr>
    </w:lvl>
    <w:lvl w:ilvl="2" w:tplc="040C0005" w:tentative="1">
      <w:start w:val="1"/>
      <w:numFmt w:val="bullet"/>
      <w:lvlText w:val=""/>
      <w:lvlJc w:val="left"/>
      <w:pPr>
        <w:tabs>
          <w:tab w:val="num" w:pos="2504"/>
        </w:tabs>
        <w:ind w:left="2504" w:hanging="360"/>
      </w:pPr>
      <w:rPr>
        <w:rFonts w:ascii="Wingdings" w:hAnsi="Wingdings" w:hint="default"/>
      </w:rPr>
    </w:lvl>
    <w:lvl w:ilvl="3" w:tplc="040C0001" w:tentative="1">
      <w:start w:val="1"/>
      <w:numFmt w:val="bullet"/>
      <w:lvlText w:val=""/>
      <w:lvlJc w:val="left"/>
      <w:pPr>
        <w:tabs>
          <w:tab w:val="num" w:pos="3224"/>
        </w:tabs>
        <w:ind w:left="3224" w:hanging="360"/>
      </w:pPr>
      <w:rPr>
        <w:rFonts w:ascii="Symbol" w:hAnsi="Symbol" w:hint="default"/>
      </w:rPr>
    </w:lvl>
    <w:lvl w:ilvl="4" w:tplc="040C0003" w:tentative="1">
      <w:start w:val="1"/>
      <w:numFmt w:val="bullet"/>
      <w:lvlText w:val="o"/>
      <w:lvlJc w:val="left"/>
      <w:pPr>
        <w:tabs>
          <w:tab w:val="num" w:pos="3944"/>
        </w:tabs>
        <w:ind w:left="3944" w:hanging="360"/>
      </w:pPr>
      <w:rPr>
        <w:rFonts w:ascii="Courier New" w:hAnsi="Courier New" w:hint="default"/>
      </w:rPr>
    </w:lvl>
    <w:lvl w:ilvl="5" w:tplc="040C0005" w:tentative="1">
      <w:start w:val="1"/>
      <w:numFmt w:val="bullet"/>
      <w:lvlText w:val=""/>
      <w:lvlJc w:val="left"/>
      <w:pPr>
        <w:tabs>
          <w:tab w:val="num" w:pos="4664"/>
        </w:tabs>
        <w:ind w:left="4664" w:hanging="360"/>
      </w:pPr>
      <w:rPr>
        <w:rFonts w:ascii="Wingdings" w:hAnsi="Wingdings" w:hint="default"/>
      </w:rPr>
    </w:lvl>
    <w:lvl w:ilvl="6" w:tplc="040C0001" w:tentative="1">
      <w:start w:val="1"/>
      <w:numFmt w:val="bullet"/>
      <w:lvlText w:val=""/>
      <w:lvlJc w:val="left"/>
      <w:pPr>
        <w:tabs>
          <w:tab w:val="num" w:pos="5384"/>
        </w:tabs>
        <w:ind w:left="5384" w:hanging="360"/>
      </w:pPr>
      <w:rPr>
        <w:rFonts w:ascii="Symbol" w:hAnsi="Symbol" w:hint="default"/>
      </w:rPr>
    </w:lvl>
    <w:lvl w:ilvl="7" w:tplc="040C0003" w:tentative="1">
      <w:start w:val="1"/>
      <w:numFmt w:val="bullet"/>
      <w:lvlText w:val="o"/>
      <w:lvlJc w:val="left"/>
      <w:pPr>
        <w:tabs>
          <w:tab w:val="num" w:pos="6104"/>
        </w:tabs>
        <w:ind w:left="6104" w:hanging="360"/>
      </w:pPr>
      <w:rPr>
        <w:rFonts w:ascii="Courier New" w:hAnsi="Courier New" w:hint="default"/>
      </w:rPr>
    </w:lvl>
    <w:lvl w:ilvl="8" w:tplc="040C0005" w:tentative="1">
      <w:start w:val="1"/>
      <w:numFmt w:val="bullet"/>
      <w:lvlText w:val=""/>
      <w:lvlJc w:val="left"/>
      <w:pPr>
        <w:tabs>
          <w:tab w:val="num" w:pos="6824"/>
        </w:tabs>
        <w:ind w:left="6824" w:hanging="360"/>
      </w:pPr>
      <w:rPr>
        <w:rFonts w:ascii="Wingdings" w:hAnsi="Wingdings" w:hint="default"/>
      </w:rPr>
    </w:lvl>
  </w:abstractNum>
  <w:abstractNum w:abstractNumId="12" w15:restartNumberingAfterBreak="0">
    <w:nsid w:val="2C7B14FF"/>
    <w:multiLevelType w:val="hybridMultilevel"/>
    <w:tmpl w:val="492A4684"/>
    <w:lvl w:ilvl="0" w:tplc="D1DA159C">
      <w:numFmt w:val="bullet"/>
      <w:lvlText w:val=""/>
      <w:lvlJc w:val="left"/>
      <w:pPr>
        <w:tabs>
          <w:tab w:val="num" w:pos="644"/>
        </w:tabs>
        <w:ind w:left="644" w:hanging="360"/>
      </w:pPr>
      <w:rPr>
        <w:rFonts w:ascii="Symbol" w:eastAsia="Times New Roman" w:hAnsi="Symbol" w:cs="Times New Roman"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2C7F479D"/>
    <w:multiLevelType w:val="hybridMultilevel"/>
    <w:tmpl w:val="44060DC8"/>
    <w:lvl w:ilvl="0" w:tplc="AC443A92">
      <w:numFmt w:val="bullet"/>
      <w:lvlText w:val=""/>
      <w:lvlJc w:val="left"/>
      <w:pPr>
        <w:ind w:left="359" w:hanging="360"/>
      </w:pPr>
      <w:rPr>
        <w:rFonts w:ascii="Symbol" w:eastAsia="Times New Roman" w:hAnsi="Symbol" w:cs="Times New Roman" w:hint="default"/>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14" w15:restartNumberingAfterBreak="0">
    <w:nsid w:val="332C59A9"/>
    <w:multiLevelType w:val="hybridMultilevel"/>
    <w:tmpl w:val="C03E99F6"/>
    <w:lvl w:ilvl="0" w:tplc="040C0001">
      <w:start w:val="1"/>
      <w:numFmt w:val="bullet"/>
      <w:lvlText w:val=""/>
      <w:lvlJc w:val="left"/>
      <w:pPr>
        <w:tabs>
          <w:tab w:val="num" w:pos="1004"/>
        </w:tabs>
        <w:ind w:left="1004" w:hanging="360"/>
      </w:pPr>
      <w:rPr>
        <w:rFonts w:ascii="Symbol" w:hAnsi="Symbol" w:hint="default"/>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34590170"/>
    <w:multiLevelType w:val="hybridMultilevel"/>
    <w:tmpl w:val="6B04F7E6"/>
    <w:lvl w:ilvl="0" w:tplc="4A1C9DAC">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186665"/>
    <w:multiLevelType w:val="hybridMultilevel"/>
    <w:tmpl w:val="193C60F8"/>
    <w:lvl w:ilvl="0" w:tplc="040C0007">
      <w:start w:val="1"/>
      <w:numFmt w:val="bullet"/>
      <w:lvlText w:val=""/>
      <w:lvlPicBulletId w:val="0"/>
      <w:lvlJc w:val="left"/>
      <w:pPr>
        <w:tabs>
          <w:tab w:val="num" w:pos="644"/>
        </w:tabs>
        <w:ind w:left="644"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1D0060"/>
    <w:multiLevelType w:val="hybridMultilevel"/>
    <w:tmpl w:val="19785A80"/>
    <w:lvl w:ilvl="0" w:tplc="709A4BE6">
      <w:start w:val="10"/>
      <w:numFmt w:val="bullet"/>
      <w:lvlText w:val=""/>
      <w:lvlJc w:val="left"/>
      <w:pPr>
        <w:tabs>
          <w:tab w:val="num" w:pos="1357"/>
        </w:tabs>
        <w:ind w:left="1357" w:hanging="360"/>
      </w:pPr>
      <w:rPr>
        <w:rFonts w:ascii="Symbol" w:eastAsia="Times New Roman" w:hAnsi="Symbol" w:cs="Times New Roman" w:hint="default"/>
      </w:rPr>
    </w:lvl>
    <w:lvl w:ilvl="1" w:tplc="040C0003" w:tentative="1">
      <w:start w:val="1"/>
      <w:numFmt w:val="bullet"/>
      <w:lvlText w:val="o"/>
      <w:lvlJc w:val="left"/>
      <w:pPr>
        <w:tabs>
          <w:tab w:val="num" w:pos="2077"/>
        </w:tabs>
        <w:ind w:left="2077" w:hanging="360"/>
      </w:pPr>
      <w:rPr>
        <w:rFonts w:ascii="Courier New" w:hAnsi="Courier New" w:cs="Courier New" w:hint="default"/>
      </w:rPr>
    </w:lvl>
    <w:lvl w:ilvl="2" w:tplc="040C0005" w:tentative="1">
      <w:start w:val="1"/>
      <w:numFmt w:val="bullet"/>
      <w:lvlText w:val=""/>
      <w:lvlJc w:val="left"/>
      <w:pPr>
        <w:tabs>
          <w:tab w:val="num" w:pos="2797"/>
        </w:tabs>
        <w:ind w:left="2797" w:hanging="360"/>
      </w:pPr>
      <w:rPr>
        <w:rFonts w:ascii="Wingdings" w:hAnsi="Wingdings" w:hint="default"/>
      </w:rPr>
    </w:lvl>
    <w:lvl w:ilvl="3" w:tplc="040C0001" w:tentative="1">
      <w:start w:val="1"/>
      <w:numFmt w:val="bullet"/>
      <w:lvlText w:val=""/>
      <w:lvlJc w:val="left"/>
      <w:pPr>
        <w:tabs>
          <w:tab w:val="num" w:pos="3517"/>
        </w:tabs>
        <w:ind w:left="3517" w:hanging="360"/>
      </w:pPr>
      <w:rPr>
        <w:rFonts w:ascii="Symbol" w:hAnsi="Symbol" w:hint="default"/>
      </w:rPr>
    </w:lvl>
    <w:lvl w:ilvl="4" w:tplc="040C0003" w:tentative="1">
      <w:start w:val="1"/>
      <w:numFmt w:val="bullet"/>
      <w:lvlText w:val="o"/>
      <w:lvlJc w:val="left"/>
      <w:pPr>
        <w:tabs>
          <w:tab w:val="num" w:pos="4237"/>
        </w:tabs>
        <w:ind w:left="4237" w:hanging="360"/>
      </w:pPr>
      <w:rPr>
        <w:rFonts w:ascii="Courier New" w:hAnsi="Courier New" w:cs="Courier New" w:hint="default"/>
      </w:rPr>
    </w:lvl>
    <w:lvl w:ilvl="5" w:tplc="040C0005" w:tentative="1">
      <w:start w:val="1"/>
      <w:numFmt w:val="bullet"/>
      <w:lvlText w:val=""/>
      <w:lvlJc w:val="left"/>
      <w:pPr>
        <w:tabs>
          <w:tab w:val="num" w:pos="4957"/>
        </w:tabs>
        <w:ind w:left="4957" w:hanging="360"/>
      </w:pPr>
      <w:rPr>
        <w:rFonts w:ascii="Wingdings" w:hAnsi="Wingdings" w:hint="default"/>
      </w:rPr>
    </w:lvl>
    <w:lvl w:ilvl="6" w:tplc="040C0001" w:tentative="1">
      <w:start w:val="1"/>
      <w:numFmt w:val="bullet"/>
      <w:lvlText w:val=""/>
      <w:lvlJc w:val="left"/>
      <w:pPr>
        <w:tabs>
          <w:tab w:val="num" w:pos="5677"/>
        </w:tabs>
        <w:ind w:left="5677" w:hanging="360"/>
      </w:pPr>
      <w:rPr>
        <w:rFonts w:ascii="Symbol" w:hAnsi="Symbol" w:hint="default"/>
      </w:rPr>
    </w:lvl>
    <w:lvl w:ilvl="7" w:tplc="040C0003" w:tentative="1">
      <w:start w:val="1"/>
      <w:numFmt w:val="bullet"/>
      <w:lvlText w:val="o"/>
      <w:lvlJc w:val="left"/>
      <w:pPr>
        <w:tabs>
          <w:tab w:val="num" w:pos="6397"/>
        </w:tabs>
        <w:ind w:left="6397" w:hanging="360"/>
      </w:pPr>
      <w:rPr>
        <w:rFonts w:ascii="Courier New" w:hAnsi="Courier New" w:cs="Courier New" w:hint="default"/>
      </w:rPr>
    </w:lvl>
    <w:lvl w:ilvl="8" w:tplc="040C0005" w:tentative="1">
      <w:start w:val="1"/>
      <w:numFmt w:val="bullet"/>
      <w:lvlText w:val=""/>
      <w:lvlJc w:val="left"/>
      <w:pPr>
        <w:tabs>
          <w:tab w:val="num" w:pos="7117"/>
        </w:tabs>
        <w:ind w:left="7117" w:hanging="360"/>
      </w:pPr>
      <w:rPr>
        <w:rFonts w:ascii="Wingdings" w:hAnsi="Wingdings" w:hint="default"/>
      </w:rPr>
    </w:lvl>
  </w:abstractNum>
  <w:abstractNum w:abstractNumId="18" w15:restartNumberingAfterBreak="0">
    <w:nsid w:val="3B13074E"/>
    <w:multiLevelType w:val="hybridMultilevel"/>
    <w:tmpl w:val="27B6E5F6"/>
    <w:lvl w:ilvl="0" w:tplc="831C4908">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E70D33"/>
    <w:multiLevelType w:val="hybridMultilevel"/>
    <w:tmpl w:val="A636DECA"/>
    <w:lvl w:ilvl="0" w:tplc="0B16ABE2">
      <w:numFmt w:val="bullet"/>
      <w:lvlText w:val=""/>
      <w:lvlJc w:val="left"/>
      <w:pPr>
        <w:tabs>
          <w:tab w:val="num" w:pos="1769"/>
        </w:tabs>
        <w:ind w:left="1769" w:hanging="360"/>
      </w:pPr>
      <w:rPr>
        <w:rFonts w:ascii="Symbol" w:eastAsia="Times New Roman" w:hAnsi="Symbol" w:cs="Times New Roman" w:hint="default"/>
      </w:rPr>
    </w:lvl>
    <w:lvl w:ilvl="1" w:tplc="040C0003" w:tentative="1">
      <w:start w:val="1"/>
      <w:numFmt w:val="bullet"/>
      <w:lvlText w:val="o"/>
      <w:lvlJc w:val="left"/>
      <w:pPr>
        <w:tabs>
          <w:tab w:val="num" w:pos="2489"/>
        </w:tabs>
        <w:ind w:left="2489" w:hanging="360"/>
      </w:pPr>
      <w:rPr>
        <w:rFonts w:ascii="Courier New" w:hAnsi="Courier New" w:hint="default"/>
      </w:rPr>
    </w:lvl>
    <w:lvl w:ilvl="2" w:tplc="040C0005" w:tentative="1">
      <w:start w:val="1"/>
      <w:numFmt w:val="bullet"/>
      <w:lvlText w:val=""/>
      <w:lvlJc w:val="left"/>
      <w:pPr>
        <w:tabs>
          <w:tab w:val="num" w:pos="3209"/>
        </w:tabs>
        <w:ind w:left="3209" w:hanging="360"/>
      </w:pPr>
      <w:rPr>
        <w:rFonts w:ascii="Wingdings" w:hAnsi="Wingdings" w:hint="default"/>
      </w:rPr>
    </w:lvl>
    <w:lvl w:ilvl="3" w:tplc="040C0001" w:tentative="1">
      <w:start w:val="1"/>
      <w:numFmt w:val="bullet"/>
      <w:lvlText w:val=""/>
      <w:lvlJc w:val="left"/>
      <w:pPr>
        <w:tabs>
          <w:tab w:val="num" w:pos="3929"/>
        </w:tabs>
        <w:ind w:left="3929" w:hanging="360"/>
      </w:pPr>
      <w:rPr>
        <w:rFonts w:ascii="Symbol" w:hAnsi="Symbol" w:hint="default"/>
      </w:rPr>
    </w:lvl>
    <w:lvl w:ilvl="4" w:tplc="040C0003" w:tentative="1">
      <w:start w:val="1"/>
      <w:numFmt w:val="bullet"/>
      <w:lvlText w:val="o"/>
      <w:lvlJc w:val="left"/>
      <w:pPr>
        <w:tabs>
          <w:tab w:val="num" w:pos="4649"/>
        </w:tabs>
        <w:ind w:left="4649" w:hanging="360"/>
      </w:pPr>
      <w:rPr>
        <w:rFonts w:ascii="Courier New" w:hAnsi="Courier New" w:hint="default"/>
      </w:rPr>
    </w:lvl>
    <w:lvl w:ilvl="5" w:tplc="040C0005" w:tentative="1">
      <w:start w:val="1"/>
      <w:numFmt w:val="bullet"/>
      <w:lvlText w:val=""/>
      <w:lvlJc w:val="left"/>
      <w:pPr>
        <w:tabs>
          <w:tab w:val="num" w:pos="5369"/>
        </w:tabs>
        <w:ind w:left="5369" w:hanging="360"/>
      </w:pPr>
      <w:rPr>
        <w:rFonts w:ascii="Wingdings" w:hAnsi="Wingdings" w:hint="default"/>
      </w:rPr>
    </w:lvl>
    <w:lvl w:ilvl="6" w:tplc="040C0001" w:tentative="1">
      <w:start w:val="1"/>
      <w:numFmt w:val="bullet"/>
      <w:lvlText w:val=""/>
      <w:lvlJc w:val="left"/>
      <w:pPr>
        <w:tabs>
          <w:tab w:val="num" w:pos="6089"/>
        </w:tabs>
        <w:ind w:left="6089" w:hanging="360"/>
      </w:pPr>
      <w:rPr>
        <w:rFonts w:ascii="Symbol" w:hAnsi="Symbol" w:hint="default"/>
      </w:rPr>
    </w:lvl>
    <w:lvl w:ilvl="7" w:tplc="040C0003" w:tentative="1">
      <w:start w:val="1"/>
      <w:numFmt w:val="bullet"/>
      <w:lvlText w:val="o"/>
      <w:lvlJc w:val="left"/>
      <w:pPr>
        <w:tabs>
          <w:tab w:val="num" w:pos="6809"/>
        </w:tabs>
        <w:ind w:left="6809" w:hanging="360"/>
      </w:pPr>
      <w:rPr>
        <w:rFonts w:ascii="Courier New" w:hAnsi="Courier New" w:hint="default"/>
      </w:rPr>
    </w:lvl>
    <w:lvl w:ilvl="8" w:tplc="040C0005" w:tentative="1">
      <w:start w:val="1"/>
      <w:numFmt w:val="bullet"/>
      <w:lvlText w:val=""/>
      <w:lvlJc w:val="left"/>
      <w:pPr>
        <w:tabs>
          <w:tab w:val="num" w:pos="7529"/>
        </w:tabs>
        <w:ind w:left="7529" w:hanging="360"/>
      </w:pPr>
      <w:rPr>
        <w:rFonts w:ascii="Wingdings" w:hAnsi="Wingdings" w:hint="default"/>
      </w:rPr>
    </w:lvl>
  </w:abstractNum>
  <w:abstractNum w:abstractNumId="20" w15:restartNumberingAfterBreak="0">
    <w:nsid w:val="3E0F1945"/>
    <w:multiLevelType w:val="hybridMultilevel"/>
    <w:tmpl w:val="6624F1BC"/>
    <w:lvl w:ilvl="0" w:tplc="D5302958">
      <w:start w:val="14"/>
      <w:numFmt w:val="bullet"/>
      <w:lvlText w:val=""/>
      <w:lvlJc w:val="left"/>
      <w:pPr>
        <w:tabs>
          <w:tab w:val="num" w:pos="644"/>
        </w:tabs>
        <w:ind w:left="644" w:hanging="360"/>
      </w:pPr>
      <w:rPr>
        <w:rFonts w:ascii="Symbol" w:eastAsia="Times New Roman" w:hAnsi="Symbol" w:cs="Times New Roman"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47F018C7"/>
    <w:multiLevelType w:val="hybridMultilevel"/>
    <w:tmpl w:val="74569F70"/>
    <w:lvl w:ilvl="0" w:tplc="C766456A">
      <w:numFmt w:val="bullet"/>
      <w:lvlText w:val=""/>
      <w:lvlJc w:val="left"/>
      <w:pPr>
        <w:tabs>
          <w:tab w:val="num" w:pos="1064"/>
        </w:tabs>
        <w:ind w:left="1064" w:hanging="360"/>
      </w:pPr>
      <w:rPr>
        <w:rFonts w:ascii="Symbol" w:eastAsia="Times New Roman" w:hAnsi="Symbol" w:cs="Times New Roman" w:hint="default"/>
      </w:rPr>
    </w:lvl>
    <w:lvl w:ilvl="1" w:tplc="040C0003" w:tentative="1">
      <w:start w:val="1"/>
      <w:numFmt w:val="bullet"/>
      <w:lvlText w:val="o"/>
      <w:lvlJc w:val="left"/>
      <w:pPr>
        <w:tabs>
          <w:tab w:val="num" w:pos="1784"/>
        </w:tabs>
        <w:ind w:left="1784" w:hanging="360"/>
      </w:pPr>
      <w:rPr>
        <w:rFonts w:ascii="Courier New" w:hAnsi="Courier New" w:hint="default"/>
      </w:rPr>
    </w:lvl>
    <w:lvl w:ilvl="2" w:tplc="040C0005" w:tentative="1">
      <w:start w:val="1"/>
      <w:numFmt w:val="bullet"/>
      <w:lvlText w:val=""/>
      <w:lvlJc w:val="left"/>
      <w:pPr>
        <w:tabs>
          <w:tab w:val="num" w:pos="2504"/>
        </w:tabs>
        <w:ind w:left="2504" w:hanging="360"/>
      </w:pPr>
      <w:rPr>
        <w:rFonts w:ascii="Wingdings" w:hAnsi="Wingdings" w:hint="default"/>
      </w:rPr>
    </w:lvl>
    <w:lvl w:ilvl="3" w:tplc="040C0001" w:tentative="1">
      <w:start w:val="1"/>
      <w:numFmt w:val="bullet"/>
      <w:lvlText w:val=""/>
      <w:lvlJc w:val="left"/>
      <w:pPr>
        <w:tabs>
          <w:tab w:val="num" w:pos="3224"/>
        </w:tabs>
        <w:ind w:left="3224" w:hanging="360"/>
      </w:pPr>
      <w:rPr>
        <w:rFonts w:ascii="Symbol" w:hAnsi="Symbol" w:hint="default"/>
      </w:rPr>
    </w:lvl>
    <w:lvl w:ilvl="4" w:tplc="040C0003" w:tentative="1">
      <w:start w:val="1"/>
      <w:numFmt w:val="bullet"/>
      <w:lvlText w:val="o"/>
      <w:lvlJc w:val="left"/>
      <w:pPr>
        <w:tabs>
          <w:tab w:val="num" w:pos="3944"/>
        </w:tabs>
        <w:ind w:left="3944" w:hanging="360"/>
      </w:pPr>
      <w:rPr>
        <w:rFonts w:ascii="Courier New" w:hAnsi="Courier New" w:hint="default"/>
      </w:rPr>
    </w:lvl>
    <w:lvl w:ilvl="5" w:tplc="040C0005" w:tentative="1">
      <w:start w:val="1"/>
      <w:numFmt w:val="bullet"/>
      <w:lvlText w:val=""/>
      <w:lvlJc w:val="left"/>
      <w:pPr>
        <w:tabs>
          <w:tab w:val="num" w:pos="4664"/>
        </w:tabs>
        <w:ind w:left="4664" w:hanging="360"/>
      </w:pPr>
      <w:rPr>
        <w:rFonts w:ascii="Wingdings" w:hAnsi="Wingdings" w:hint="default"/>
      </w:rPr>
    </w:lvl>
    <w:lvl w:ilvl="6" w:tplc="040C0001" w:tentative="1">
      <w:start w:val="1"/>
      <w:numFmt w:val="bullet"/>
      <w:lvlText w:val=""/>
      <w:lvlJc w:val="left"/>
      <w:pPr>
        <w:tabs>
          <w:tab w:val="num" w:pos="5384"/>
        </w:tabs>
        <w:ind w:left="5384" w:hanging="360"/>
      </w:pPr>
      <w:rPr>
        <w:rFonts w:ascii="Symbol" w:hAnsi="Symbol" w:hint="default"/>
      </w:rPr>
    </w:lvl>
    <w:lvl w:ilvl="7" w:tplc="040C0003" w:tentative="1">
      <w:start w:val="1"/>
      <w:numFmt w:val="bullet"/>
      <w:lvlText w:val="o"/>
      <w:lvlJc w:val="left"/>
      <w:pPr>
        <w:tabs>
          <w:tab w:val="num" w:pos="6104"/>
        </w:tabs>
        <w:ind w:left="6104" w:hanging="360"/>
      </w:pPr>
      <w:rPr>
        <w:rFonts w:ascii="Courier New" w:hAnsi="Courier New" w:hint="default"/>
      </w:rPr>
    </w:lvl>
    <w:lvl w:ilvl="8" w:tplc="040C0005" w:tentative="1">
      <w:start w:val="1"/>
      <w:numFmt w:val="bullet"/>
      <w:lvlText w:val=""/>
      <w:lvlJc w:val="left"/>
      <w:pPr>
        <w:tabs>
          <w:tab w:val="num" w:pos="6824"/>
        </w:tabs>
        <w:ind w:left="6824" w:hanging="360"/>
      </w:pPr>
      <w:rPr>
        <w:rFonts w:ascii="Wingdings" w:hAnsi="Wingdings" w:hint="default"/>
      </w:rPr>
    </w:lvl>
  </w:abstractNum>
  <w:abstractNum w:abstractNumId="22" w15:restartNumberingAfterBreak="0">
    <w:nsid w:val="495C02BF"/>
    <w:multiLevelType w:val="hybridMultilevel"/>
    <w:tmpl w:val="2696C4FE"/>
    <w:lvl w:ilvl="0" w:tplc="4E50A66C">
      <w:numFmt w:val="bullet"/>
      <w:lvlText w:val=""/>
      <w:lvlJc w:val="left"/>
      <w:pPr>
        <w:ind w:left="1068" w:hanging="360"/>
      </w:pPr>
      <w:rPr>
        <w:rFonts w:ascii="Symbol" w:eastAsia="Times New Roman" w:hAnsi="Symbol"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4E9572BC"/>
    <w:multiLevelType w:val="hybridMultilevel"/>
    <w:tmpl w:val="D2DE4304"/>
    <w:lvl w:ilvl="0" w:tplc="172C7C4C">
      <w:start w:val="1"/>
      <w:numFmt w:val="bullet"/>
      <w:lvlText w:val=""/>
      <w:lvlJc w:val="left"/>
      <w:pPr>
        <w:tabs>
          <w:tab w:val="num" w:pos="644"/>
        </w:tabs>
        <w:ind w:left="644" w:hanging="360"/>
      </w:pPr>
      <w:rPr>
        <w:rFonts w:ascii="Symbol" w:eastAsia="Times New Roman" w:hAnsi="Symbol"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53F82B96"/>
    <w:multiLevelType w:val="hybridMultilevel"/>
    <w:tmpl w:val="4CF4B3BC"/>
    <w:lvl w:ilvl="0" w:tplc="06DA1296">
      <w:numFmt w:val="bullet"/>
      <w:lvlText w:val=""/>
      <w:lvlJc w:val="left"/>
      <w:pPr>
        <w:tabs>
          <w:tab w:val="num" w:pos="644"/>
        </w:tabs>
        <w:ind w:left="644" w:hanging="360"/>
      </w:pPr>
      <w:rPr>
        <w:rFonts w:ascii="Symbol" w:eastAsia="Times New Roman" w:hAnsi="Symbol" w:cs="Times New Roman"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54B44F4D"/>
    <w:multiLevelType w:val="hybridMultilevel"/>
    <w:tmpl w:val="F4FC286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4F213C5"/>
    <w:multiLevelType w:val="hybridMultilevel"/>
    <w:tmpl w:val="4D1ECC6C"/>
    <w:lvl w:ilvl="0" w:tplc="A82C5012">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A53A91"/>
    <w:multiLevelType w:val="hybridMultilevel"/>
    <w:tmpl w:val="291A21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F0472C3"/>
    <w:multiLevelType w:val="hybridMultilevel"/>
    <w:tmpl w:val="FA4E086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76413F"/>
    <w:multiLevelType w:val="hybridMultilevel"/>
    <w:tmpl w:val="E7B479F6"/>
    <w:lvl w:ilvl="0" w:tplc="040C0001">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89279B"/>
    <w:multiLevelType w:val="hybridMultilevel"/>
    <w:tmpl w:val="B7D05A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AD54BC0"/>
    <w:multiLevelType w:val="hybridMultilevel"/>
    <w:tmpl w:val="9EBE667C"/>
    <w:lvl w:ilvl="0" w:tplc="FF4A7EA2">
      <w:numFmt w:val="bullet"/>
      <w:lvlText w:val=""/>
      <w:lvlJc w:val="left"/>
      <w:pPr>
        <w:tabs>
          <w:tab w:val="num" w:pos="2062"/>
        </w:tabs>
        <w:ind w:left="2062" w:hanging="360"/>
      </w:pPr>
      <w:rPr>
        <w:rFonts w:ascii="Symbol" w:eastAsia="Times New Roman" w:hAnsi="Symbol" w:cs="Times New Roman" w:hint="default"/>
      </w:rPr>
    </w:lvl>
    <w:lvl w:ilvl="1" w:tplc="27A074B6">
      <w:numFmt w:val="bullet"/>
      <w:lvlText w:val="-"/>
      <w:lvlJc w:val="left"/>
      <w:pPr>
        <w:tabs>
          <w:tab w:val="num" w:pos="2782"/>
        </w:tabs>
        <w:ind w:left="2782" w:hanging="360"/>
      </w:pPr>
      <w:rPr>
        <w:rFonts w:ascii="Arial" w:eastAsia="Times New Roman" w:hAnsi="Arial" w:cs="Arial" w:hint="default"/>
      </w:rPr>
    </w:lvl>
    <w:lvl w:ilvl="2" w:tplc="040C0005" w:tentative="1">
      <w:start w:val="1"/>
      <w:numFmt w:val="bullet"/>
      <w:lvlText w:val=""/>
      <w:lvlJc w:val="left"/>
      <w:pPr>
        <w:tabs>
          <w:tab w:val="num" w:pos="3502"/>
        </w:tabs>
        <w:ind w:left="3502" w:hanging="360"/>
      </w:pPr>
      <w:rPr>
        <w:rFonts w:ascii="Wingdings" w:hAnsi="Wingdings" w:hint="default"/>
      </w:rPr>
    </w:lvl>
    <w:lvl w:ilvl="3" w:tplc="040C0001" w:tentative="1">
      <w:start w:val="1"/>
      <w:numFmt w:val="bullet"/>
      <w:lvlText w:val=""/>
      <w:lvlJc w:val="left"/>
      <w:pPr>
        <w:tabs>
          <w:tab w:val="num" w:pos="4222"/>
        </w:tabs>
        <w:ind w:left="4222" w:hanging="360"/>
      </w:pPr>
      <w:rPr>
        <w:rFonts w:ascii="Symbol" w:hAnsi="Symbol" w:hint="default"/>
      </w:rPr>
    </w:lvl>
    <w:lvl w:ilvl="4" w:tplc="040C0003" w:tentative="1">
      <w:start w:val="1"/>
      <w:numFmt w:val="bullet"/>
      <w:lvlText w:val="o"/>
      <w:lvlJc w:val="left"/>
      <w:pPr>
        <w:tabs>
          <w:tab w:val="num" w:pos="4942"/>
        </w:tabs>
        <w:ind w:left="4942" w:hanging="360"/>
      </w:pPr>
      <w:rPr>
        <w:rFonts w:ascii="Courier New" w:hAnsi="Courier New" w:cs="Courier New" w:hint="default"/>
      </w:rPr>
    </w:lvl>
    <w:lvl w:ilvl="5" w:tplc="040C0005" w:tentative="1">
      <w:start w:val="1"/>
      <w:numFmt w:val="bullet"/>
      <w:lvlText w:val=""/>
      <w:lvlJc w:val="left"/>
      <w:pPr>
        <w:tabs>
          <w:tab w:val="num" w:pos="5662"/>
        </w:tabs>
        <w:ind w:left="5662" w:hanging="360"/>
      </w:pPr>
      <w:rPr>
        <w:rFonts w:ascii="Wingdings" w:hAnsi="Wingdings" w:hint="default"/>
      </w:rPr>
    </w:lvl>
    <w:lvl w:ilvl="6" w:tplc="040C0001" w:tentative="1">
      <w:start w:val="1"/>
      <w:numFmt w:val="bullet"/>
      <w:lvlText w:val=""/>
      <w:lvlJc w:val="left"/>
      <w:pPr>
        <w:tabs>
          <w:tab w:val="num" w:pos="6382"/>
        </w:tabs>
        <w:ind w:left="6382" w:hanging="360"/>
      </w:pPr>
      <w:rPr>
        <w:rFonts w:ascii="Symbol" w:hAnsi="Symbol" w:hint="default"/>
      </w:rPr>
    </w:lvl>
    <w:lvl w:ilvl="7" w:tplc="040C0003" w:tentative="1">
      <w:start w:val="1"/>
      <w:numFmt w:val="bullet"/>
      <w:lvlText w:val="o"/>
      <w:lvlJc w:val="left"/>
      <w:pPr>
        <w:tabs>
          <w:tab w:val="num" w:pos="7102"/>
        </w:tabs>
        <w:ind w:left="7102" w:hanging="360"/>
      </w:pPr>
      <w:rPr>
        <w:rFonts w:ascii="Courier New" w:hAnsi="Courier New" w:cs="Courier New" w:hint="default"/>
      </w:rPr>
    </w:lvl>
    <w:lvl w:ilvl="8" w:tplc="040C0005" w:tentative="1">
      <w:start w:val="1"/>
      <w:numFmt w:val="bullet"/>
      <w:lvlText w:val=""/>
      <w:lvlJc w:val="left"/>
      <w:pPr>
        <w:tabs>
          <w:tab w:val="num" w:pos="7822"/>
        </w:tabs>
        <w:ind w:left="7822" w:hanging="360"/>
      </w:pPr>
      <w:rPr>
        <w:rFonts w:ascii="Wingdings" w:hAnsi="Wingdings" w:hint="default"/>
      </w:rPr>
    </w:lvl>
  </w:abstractNum>
  <w:abstractNum w:abstractNumId="32" w15:restartNumberingAfterBreak="0">
    <w:nsid w:val="6BEF051A"/>
    <w:multiLevelType w:val="hybridMultilevel"/>
    <w:tmpl w:val="F08E1440"/>
    <w:lvl w:ilvl="0" w:tplc="6F7083E8">
      <w:start w:val="5"/>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BF20066"/>
    <w:multiLevelType w:val="hybridMultilevel"/>
    <w:tmpl w:val="CBE8F736"/>
    <w:lvl w:ilvl="0" w:tplc="0416FB92">
      <w:numFmt w:val="bullet"/>
      <w:lvlText w:val=""/>
      <w:lvlJc w:val="left"/>
      <w:pPr>
        <w:ind w:left="502" w:hanging="360"/>
      </w:pPr>
      <w:rPr>
        <w:rFonts w:ascii="Symbol" w:eastAsia="Times New Roman" w:hAnsi="Symbol"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4" w15:restartNumberingAfterBreak="0">
    <w:nsid w:val="6EEB72EE"/>
    <w:multiLevelType w:val="hybridMultilevel"/>
    <w:tmpl w:val="88A4610C"/>
    <w:lvl w:ilvl="0" w:tplc="487AFB34">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7A4E6F"/>
    <w:multiLevelType w:val="hybridMultilevel"/>
    <w:tmpl w:val="9EEA28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7B6BDD"/>
    <w:multiLevelType w:val="multilevel"/>
    <w:tmpl w:val="E4D2E7B4"/>
    <w:lvl w:ilvl="0">
      <w:numFmt w:val="bullet"/>
      <w:lvlText w:val=""/>
      <w:lvlJc w:val="left"/>
      <w:pPr>
        <w:tabs>
          <w:tab w:val="num" w:pos="644"/>
        </w:tabs>
        <w:ind w:left="644" w:hanging="360"/>
      </w:pPr>
      <w:rPr>
        <w:rFonts w:ascii="Symbol" w:eastAsia="Times New Roman" w:hAnsi="Symbol" w:cs="Times New Roman" w:hint="default"/>
      </w:rPr>
    </w:lvl>
    <w:lvl w:ilvl="1">
      <w:start w:val="1"/>
      <w:numFmt w:val="bullet"/>
      <w:lvlText w:val="o"/>
      <w:lvlJc w:val="left"/>
      <w:pPr>
        <w:tabs>
          <w:tab w:val="num" w:pos="1364"/>
        </w:tabs>
        <w:ind w:left="1364" w:hanging="360"/>
      </w:pPr>
      <w:rPr>
        <w:rFonts w:ascii="Courier New" w:hAnsi="Courier New" w:hint="default"/>
      </w:rPr>
    </w:lvl>
    <w:lvl w:ilvl="2">
      <w:start w:val="1"/>
      <w:numFmt w:val="bullet"/>
      <w:lvlText w:val=""/>
      <w:lvlJc w:val="left"/>
      <w:pPr>
        <w:tabs>
          <w:tab w:val="num" w:pos="2084"/>
        </w:tabs>
        <w:ind w:left="2084"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3E030B2"/>
    <w:multiLevelType w:val="hybridMultilevel"/>
    <w:tmpl w:val="578624F2"/>
    <w:lvl w:ilvl="0" w:tplc="7A3A98DA">
      <w:start w:val="5"/>
      <w:numFmt w:val="bullet"/>
      <w:lvlText w:val=""/>
      <w:lvlJc w:val="left"/>
      <w:pPr>
        <w:tabs>
          <w:tab w:val="num" w:pos="1215"/>
        </w:tabs>
        <w:ind w:left="1215" w:hanging="360"/>
      </w:pPr>
      <w:rPr>
        <w:rFonts w:ascii="Symbol" w:eastAsia="Times New Roman" w:hAnsi="Symbol" w:cs="Arial" w:hint="default"/>
      </w:rPr>
    </w:lvl>
    <w:lvl w:ilvl="1" w:tplc="040C0003" w:tentative="1">
      <w:start w:val="1"/>
      <w:numFmt w:val="bullet"/>
      <w:lvlText w:val="o"/>
      <w:lvlJc w:val="left"/>
      <w:pPr>
        <w:tabs>
          <w:tab w:val="num" w:pos="1935"/>
        </w:tabs>
        <w:ind w:left="1935" w:hanging="360"/>
      </w:pPr>
      <w:rPr>
        <w:rFonts w:ascii="Courier New" w:hAnsi="Courier New" w:cs="Courier New" w:hint="default"/>
      </w:rPr>
    </w:lvl>
    <w:lvl w:ilvl="2" w:tplc="040C0005" w:tentative="1">
      <w:start w:val="1"/>
      <w:numFmt w:val="bullet"/>
      <w:lvlText w:val=""/>
      <w:lvlJc w:val="left"/>
      <w:pPr>
        <w:tabs>
          <w:tab w:val="num" w:pos="2655"/>
        </w:tabs>
        <w:ind w:left="2655" w:hanging="360"/>
      </w:pPr>
      <w:rPr>
        <w:rFonts w:ascii="Wingdings" w:hAnsi="Wingdings" w:hint="default"/>
      </w:rPr>
    </w:lvl>
    <w:lvl w:ilvl="3" w:tplc="040C0001" w:tentative="1">
      <w:start w:val="1"/>
      <w:numFmt w:val="bullet"/>
      <w:lvlText w:val=""/>
      <w:lvlJc w:val="left"/>
      <w:pPr>
        <w:tabs>
          <w:tab w:val="num" w:pos="3375"/>
        </w:tabs>
        <w:ind w:left="3375" w:hanging="360"/>
      </w:pPr>
      <w:rPr>
        <w:rFonts w:ascii="Symbol" w:hAnsi="Symbol" w:hint="default"/>
      </w:rPr>
    </w:lvl>
    <w:lvl w:ilvl="4" w:tplc="040C0003" w:tentative="1">
      <w:start w:val="1"/>
      <w:numFmt w:val="bullet"/>
      <w:lvlText w:val="o"/>
      <w:lvlJc w:val="left"/>
      <w:pPr>
        <w:tabs>
          <w:tab w:val="num" w:pos="4095"/>
        </w:tabs>
        <w:ind w:left="4095" w:hanging="360"/>
      </w:pPr>
      <w:rPr>
        <w:rFonts w:ascii="Courier New" w:hAnsi="Courier New" w:cs="Courier New" w:hint="default"/>
      </w:rPr>
    </w:lvl>
    <w:lvl w:ilvl="5" w:tplc="040C0005" w:tentative="1">
      <w:start w:val="1"/>
      <w:numFmt w:val="bullet"/>
      <w:lvlText w:val=""/>
      <w:lvlJc w:val="left"/>
      <w:pPr>
        <w:tabs>
          <w:tab w:val="num" w:pos="4815"/>
        </w:tabs>
        <w:ind w:left="4815" w:hanging="360"/>
      </w:pPr>
      <w:rPr>
        <w:rFonts w:ascii="Wingdings" w:hAnsi="Wingdings" w:hint="default"/>
      </w:rPr>
    </w:lvl>
    <w:lvl w:ilvl="6" w:tplc="040C0001" w:tentative="1">
      <w:start w:val="1"/>
      <w:numFmt w:val="bullet"/>
      <w:lvlText w:val=""/>
      <w:lvlJc w:val="left"/>
      <w:pPr>
        <w:tabs>
          <w:tab w:val="num" w:pos="5535"/>
        </w:tabs>
        <w:ind w:left="5535" w:hanging="360"/>
      </w:pPr>
      <w:rPr>
        <w:rFonts w:ascii="Symbol" w:hAnsi="Symbol" w:hint="default"/>
      </w:rPr>
    </w:lvl>
    <w:lvl w:ilvl="7" w:tplc="040C0003" w:tentative="1">
      <w:start w:val="1"/>
      <w:numFmt w:val="bullet"/>
      <w:lvlText w:val="o"/>
      <w:lvlJc w:val="left"/>
      <w:pPr>
        <w:tabs>
          <w:tab w:val="num" w:pos="6255"/>
        </w:tabs>
        <w:ind w:left="6255" w:hanging="360"/>
      </w:pPr>
      <w:rPr>
        <w:rFonts w:ascii="Courier New" w:hAnsi="Courier New" w:cs="Courier New" w:hint="default"/>
      </w:rPr>
    </w:lvl>
    <w:lvl w:ilvl="8" w:tplc="040C0005" w:tentative="1">
      <w:start w:val="1"/>
      <w:numFmt w:val="bullet"/>
      <w:lvlText w:val=""/>
      <w:lvlJc w:val="left"/>
      <w:pPr>
        <w:tabs>
          <w:tab w:val="num" w:pos="6975"/>
        </w:tabs>
        <w:ind w:left="6975" w:hanging="360"/>
      </w:pPr>
      <w:rPr>
        <w:rFonts w:ascii="Wingdings" w:hAnsi="Wingdings" w:hint="default"/>
      </w:rPr>
    </w:lvl>
  </w:abstractNum>
  <w:abstractNum w:abstractNumId="38" w15:restartNumberingAfterBreak="0">
    <w:nsid w:val="75A807B1"/>
    <w:multiLevelType w:val="hybridMultilevel"/>
    <w:tmpl w:val="E4D2E7B4"/>
    <w:lvl w:ilvl="0" w:tplc="926A8E3A">
      <w:numFmt w:val="bullet"/>
      <w:lvlText w:val=""/>
      <w:lvlJc w:val="left"/>
      <w:pPr>
        <w:tabs>
          <w:tab w:val="num" w:pos="644"/>
        </w:tabs>
        <w:ind w:left="644" w:hanging="360"/>
      </w:pPr>
      <w:rPr>
        <w:rFonts w:ascii="Symbol" w:eastAsia="Times New Roman" w:hAnsi="Symbol"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6E755D2"/>
    <w:multiLevelType w:val="hybridMultilevel"/>
    <w:tmpl w:val="CB18E274"/>
    <w:lvl w:ilvl="0" w:tplc="199E1958">
      <w:start w:val="5"/>
      <w:numFmt w:val="bullet"/>
      <w:lvlText w:val=""/>
      <w:lvlJc w:val="left"/>
      <w:pPr>
        <w:tabs>
          <w:tab w:val="num" w:pos="1494"/>
        </w:tabs>
        <w:ind w:left="1494" w:hanging="360"/>
      </w:pPr>
      <w:rPr>
        <w:rFonts w:ascii="Symbol" w:eastAsia="Times New Roman" w:hAnsi="Symbol" w:cs="Times New Roman" w:hint="default"/>
        <w:color w:val="auto"/>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40" w15:restartNumberingAfterBreak="0">
    <w:nsid w:val="77571E6B"/>
    <w:multiLevelType w:val="hybridMultilevel"/>
    <w:tmpl w:val="FA202AEE"/>
    <w:lvl w:ilvl="0" w:tplc="9BBE4CAC">
      <w:start w:val="66"/>
      <w:numFmt w:val="bullet"/>
      <w:lvlText w:val=""/>
      <w:lvlJc w:val="left"/>
      <w:pPr>
        <w:tabs>
          <w:tab w:val="num" w:pos="1770"/>
        </w:tabs>
        <w:ind w:left="1770" w:hanging="360"/>
      </w:pPr>
      <w:rPr>
        <w:rFonts w:ascii="Symbol" w:eastAsia="Times New Roman" w:hAnsi="Symbol" w:cs="Arial" w:hint="default"/>
      </w:rPr>
    </w:lvl>
    <w:lvl w:ilvl="1" w:tplc="040C0003" w:tentative="1">
      <w:start w:val="1"/>
      <w:numFmt w:val="bullet"/>
      <w:lvlText w:val="o"/>
      <w:lvlJc w:val="left"/>
      <w:pPr>
        <w:tabs>
          <w:tab w:val="num" w:pos="2490"/>
        </w:tabs>
        <w:ind w:left="2490" w:hanging="360"/>
      </w:pPr>
      <w:rPr>
        <w:rFonts w:ascii="Courier New" w:hAnsi="Courier New" w:cs="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41" w15:restartNumberingAfterBreak="0">
    <w:nsid w:val="781E77B3"/>
    <w:multiLevelType w:val="hybridMultilevel"/>
    <w:tmpl w:val="690A1538"/>
    <w:lvl w:ilvl="0" w:tplc="40CC402C">
      <w:numFmt w:val="bullet"/>
      <w:lvlText w:val=""/>
      <w:lvlJc w:val="left"/>
      <w:pPr>
        <w:tabs>
          <w:tab w:val="num" w:pos="644"/>
        </w:tabs>
        <w:ind w:left="644" w:hanging="360"/>
      </w:pPr>
      <w:rPr>
        <w:rFonts w:ascii="Symbol" w:eastAsia="Times New Roman" w:hAnsi="Symbol" w:cs="Times New Roman"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ABE0CC2"/>
    <w:multiLevelType w:val="hybridMultilevel"/>
    <w:tmpl w:val="62F00378"/>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5568EF"/>
    <w:multiLevelType w:val="hybridMultilevel"/>
    <w:tmpl w:val="98E4E94A"/>
    <w:lvl w:ilvl="0" w:tplc="7B5C1F34">
      <w:start w:val="5"/>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F3F76A9"/>
    <w:multiLevelType w:val="hybridMultilevel"/>
    <w:tmpl w:val="36409B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4"/>
  </w:num>
  <w:num w:numId="2">
    <w:abstractNumId w:val="28"/>
  </w:num>
  <w:num w:numId="3">
    <w:abstractNumId w:val="25"/>
  </w:num>
  <w:num w:numId="4">
    <w:abstractNumId w:val="16"/>
  </w:num>
  <w:num w:numId="5">
    <w:abstractNumId w:val="3"/>
  </w:num>
  <w:num w:numId="6">
    <w:abstractNumId w:val="42"/>
  </w:num>
  <w:num w:numId="7">
    <w:abstractNumId w:val="40"/>
  </w:num>
  <w:num w:numId="8">
    <w:abstractNumId w:val="39"/>
  </w:num>
  <w:num w:numId="9">
    <w:abstractNumId w:val="19"/>
  </w:num>
  <w:num w:numId="10">
    <w:abstractNumId w:val="38"/>
  </w:num>
  <w:num w:numId="11">
    <w:abstractNumId w:val="35"/>
  </w:num>
  <w:num w:numId="12">
    <w:abstractNumId w:val="36"/>
  </w:num>
  <w:num w:numId="13">
    <w:abstractNumId w:val="23"/>
  </w:num>
  <w:num w:numId="14">
    <w:abstractNumId w:val="4"/>
  </w:num>
  <w:num w:numId="15">
    <w:abstractNumId w:val="11"/>
  </w:num>
  <w:num w:numId="16">
    <w:abstractNumId w:val="21"/>
  </w:num>
  <w:num w:numId="17">
    <w:abstractNumId w:val="7"/>
  </w:num>
  <w:num w:numId="18">
    <w:abstractNumId w:val="37"/>
  </w:num>
  <w:num w:numId="19">
    <w:abstractNumId w:val="24"/>
  </w:num>
  <w:num w:numId="20">
    <w:abstractNumId w:val="2"/>
  </w:num>
  <w:num w:numId="21">
    <w:abstractNumId w:val="20"/>
  </w:num>
  <w:num w:numId="22">
    <w:abstractNumId w:val="8"/>
  </w:num>
  <w:num w:numId="23">
    <w:abstractNumId w:val="0"/>
  </w:num>
  <w:num w:numId="24">
    <w:abstractNumId w:val="14"/>
  </w:num>
  <w:num w:numId="25">
    <w:abstractNumId w:val="41"/>
  </w:num>
  <w:num w:numId="26">
    <w:abstractNumId w:val="12"/>
  </w:num>
  <w:num w:numId="27">
    <w:abstractNumId w:val="31"/>
  </w:num>
  <w:num w:numId="28">
    <w:abstractNumId w:val="10"/>
  </w:num>
  <w:num w:numId="29">
    <w:abstractNumId w:val="17"/>
  </w:num>
  <w:num w:numId="30">
    <w:abstractNumId w:val="29"/>
  </w:num>
  <w:num w:numId="3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6"/>
  </w:num>
  <w:num w:numId="34">
    <w:abstractNumId w:val="13"/>
  </w:num>
  <w:num w:numId="35">
    <w:abstractNumId w:val="33"/>
  </w:num>
  <w:num w:numId="36">
    <w:abstractNumId w:val="22"/>
  </w:num>
  <w:num w:numId="37">
    <w:abstractNumId w:val="9"/>
  </w:num>
  <w:num w:numId="38">
    <w:abstractNumId w:val="15"/>
  </w:num>
  <w:num w:numId="39">
    <w:abstractNumId w:val="26"/>
  </w:num>
  <w:num w:numId="40">
    <w:abstractNumId w:val="32"/>
  </w:num>
  <w:num w:numId="41">
    <w:abstractNumId w:val="18"/>
  </w:num>
  <w:num w:numId="42">
    <w:abstractNumId w:val="27"/>
  </w:num>
  <w:num w:numId="43">
    <w:abstractNumId w:val="44"/>
  </w:num>
  <w:num w:numId="44">
    <w:abstractNumId w:val="43"/>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lignBordersAndEdge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6EF"/>
    <w:rsid w:val="0000357A"/>
    <w:rsid w:val="00003B9C"/>
    <w:rsid w:val="0000482C"/>
    <w:rsid w:val="000048C4"/>
    <w:rsid w:val="00004C71"/>
    <w:rsid w:val="00007F48"/>
    <w:rsid w:val="00020882"/>
    <w:rsid w:val="00020F9F"/>
    <w:rsid w:val="000235B4"/>
    <w:rsid w:val="000242F4"/>
    <w:rsid w:val="00025D45"/>
    <w:rsid w:val="0003428F"/>
    <w:rsid w:val="00035984"/>
    <w:rsid w:val="00042C68"/>
    <w:rsid w:val="000461BC"/>
    <w:rsid w:val="000472D5"/>
    <w:rsid w:val="0005155C"/>
    <w:rsid w:val="000532B7"/>
    <w:rsid w:val="000578CE"/>
    <w:rsid w:val="00063C92"/>
    <w:rsid w:val="000722CE"/>
    <w:rsid w:val="0007296C"/>
    <w:rsid w:val="000730D8"/>
    <w:rsid w:val="00075793"/>
    <w:rsid w:val="00075F9B"/>
    <w:rsid w:val="000768CD"/>
    <w:rsid w:val="00077C3A"/>
    <w:rsid w:val="00081884"/>
    <w:rsid w:val="0008568E"/>
    <w:rsid w:val="00085E77"/>
    <w:rsid w:val="000915A1"/>
    <w:rsid w:val="00092AB9"/>
    <w:rsid w:val="00096C9F"/>
    <w:rsid w:val="00097A9B"/>
    <w:rsid w:val="000A3339"/>
    <w:rsid w:val="000A4D1B"/>
    <w:rsid w:val="000A554B"/>
    <w:rsid w:val="000A5CCD"/>
    <w:rsid w:val="000A622C"/>
    <w:rsid w:val="000A76C6"/>
    <w:rsid w:val="000B4319"/>
    <w:rsid w:val="000B4D23"/>
    <w:rsid w:val="000B786D"/>
    <w:rsid w:val="000C0B36"/>
    <w:rsid w:val="000C1DBA"/>
    <w:rsid w:val="000C242E"/>
    <w:rsid w:val="000C2C28"/>
    <w:rsid w:val="000C385D"/>
    <w:rsid w:val="000C3FA0"/>
    <w:rsid w:val="000C5A2C"/>
    <w:rsid w:val="000D7122"/>
    <w:rsid w:val="000E155B"/>
    <w:rsid w:val="000E50E2"/>
    <w:rsid w:val="000E5B6A"/>
    <w:rsid w:val="000E7D11"/>
    <w:rsid w:val="000F2D1E"/>
    <w:rsid w:val="000F30CE"/>
    <w:rsid w:val="000F3FA5"/>
    <w:rsid w:val="00100444"/>
    <w:rsid w:val="0010114B"/>
    <w:rsid w:val="0010213C"/>
    <w:rsid w:val="001024A4"/>
    <w:rsid w:val="0010369A"/>
    <w:rsid w:val="00107EDA"/>
    <w:rsid w:val="001114C1"/>
    <w:rsid w:val="00112751"/>
    <w:rsid w:val="0011332A"/>
    <w:rsid w:val="0011476D"/>
    <w:rsid w:val="00116859"/>
    <w:rsid w:val="00117239"/>
    <w:rsid w:val="00117242"/>
    <w:rsid w:val="00121719"/>
    <w:rsid w:val="0013376E"/>
    <w:rsid w:val="00133979"/>
    <w:rsid w:val="00134392"/>
    <w:rsid w:val="00136C98"/>
    <w:rsid w:val="00136DA9"/>
    <w:rsid w:val="00140FC0"/>
    <w:rsid w:val="00141526"/>
    <w:rsid w:val="0014524D"/>
    <w:rsid w:val="00147B70"/>
    <w:rsid w:val="0015049C"/>
    <w:rsid w:val="0015095A"/>
    <w:rsid w:val="001611C3"/>
    <w:rsid w:val="00163CE4"/>
    <w:rsid w:val="0016568F"/>
    <w:rsid w:val="001718BB"/>
    <w:rsid w:val="00172183"/>
    <w:rsid w:val="00172319"/>
    <w:rsid w:val="00173B7A"/>
    <w:rsid w:val="001755A6"/>
    <w:rsid w:val="00182118"/>
    <w:rsid w:val="00183627"/>
    <w:rsid w:val="00186163"/>
    <w:rsid w:val="00191229"/>
    <w:rsid w:val="001922CC"/>
    <w:rsid w:val="00192DD3"/>
    <w:rsid w:val="00193718"/>
    <w:rsid w:val="001946E0"/>
    <w:rsid w:val="001964B9"/>
    <w:rsid w:val="001A3EAF"/>
    <w:rsid w:val="001A3F74"/>
    <w:rsid w:val="001A5CAE"/>
    <w:rsid w:val="001A74DC"/>
    <w:rsid w:val="001B49FF"/>
    <w:rsid w:val="001C3FC2"/>
    <w:rsid w:val="001C5298"/>
    <w:rsid w:val="001C55E3"/>
    <w:rsid w:val="001C62DE"/>
    <w:rsid w:val="001D1D5D"/>
    <w:rsid w:val="001D1EE1"/>
    <w:rsid w:val="001D4CEF"/>
    <w:rsid w:val="001D571E"/>
    <w:rsid w:val="001D6847"/>
    <w:rsid w:val="001D7D59"/>
    <w:rsid w:val="001E1204"/>
    <w:rsid w:val="001E209F"/>
    <w:rsid w:val="001E2506"/>
    <w:rsid w:val="001E4E8A"/>
    <w:rsid w:val="001E6921"/>
    <w:rsid w:val="001F0BA9"/>
    <w:rsid w:val="001F45D8"/>
    <w:rsid w:val="001F543F"/>
    <w:rsid w:val="001F55AA"/>
    <w:rsid w:val="001F5CEA"/>
    <w:rsid w:val="001F7939"/>
    <w:rsid w:val="002004E3"/>
    <w:rsid w:val="002052CD"/>
    <w:rsid w:val="00206FB0"/>
    <w:rsid w:val="00212060"/>
    <w:rsid w:val="00214DC4"/>
    <w:rsid w:val="00215E41"/>
    <w:rsid w:val="00216512"/>
    <w:rsid w:val="00222B1B"/>
    <w:rsid w:val="0023358E"/>
    <w:rsid w:val="00233898"/>
    <w:rsid w:val="00233D55"/>
    <w:rsid w:val="002360F1"/>
    <w:rsid w:val="00236D2C"/>
    <w:rsid w:val="00241CFD"/>
    <w:rsid w:val="002445A2"/>
    <w:rsid w:val="00247B6D"/>
    <w:rsid w:val="00250BAF"/>
    <w:rsid w:val="002567E3"/>
    <w:rsid w:val="00260E0C"/>
    <w:rsid w:val="00261C39"/>
    <w:rsid w:val="00265794"/>
    <w:rsid w:val="00267AC7"/>
    <w:rsid w:val="00270197"/>
    <w:rsid w:val="00276A49"/>
    <w:rsid w:val="0028117B"/>
    <w:rsid w:val="0029174E"/>
    <w:rsid w:val="00291FD1"/>
    <w:rsid w:val="00293427"/>
    <w:rsid w:val="00294BC1"/>
    <w:rsid w:val="002A3FA6"/>
    <w:rsid w:val="002B03EC"/>
    <w:rsid w:val="002B3B1B"/>
    <w:rsid w:val="002B4327"/>
    <w:rsid w:val="002B4F1C"/>
    <w:rsid w:val="002B60BD"/>
    <w:rsid w:val="002C1029"/>
    <w:rsid w:val="002C7A6A"/>
    <w:rsid w:val="002D13FC"/>
    <w:rsid w:val="002D78F5"/>
    <w:rsid w:val="002E7419"/>
    <w:rsid w:val="002F0E91"/>
    <w:rsid w:val="002F1467"/>
    <w:rsid w:val="002F1D02"/>
    <w:rsid w:val="002F50E7"/>
    <w:rsid w:val="00301977"/>
    <w:rsid w:val="00307E4E"/>
    <w:rsid w:val="0031058B"/>
    <w:rsid w:val="003227E8"/>
    <w:rsid w:val="00323983"/>
    <w:rsid w:val="00324B6F"/>
    <w:rsid w:val="00326D53"/>
    <w:rsid w:val="00327460"/>
    <w:rsid w:val="003329F9"/>
    <w:rsid w:val="00341B23"/>
    <w:rsid w:val="003464FD"/>
    <w:rsid w:val="003471C6"/>
    <w:rsid w:val="00347FCB"/>
    <w:rsid w:val="003503E4"/>
    <w:rsid w:val="003520F4"/>
    <w:rsid w:val="00356281"/>
    <w:rsid w:val="00360B66"/>
    <w:rsid w:val="003629AA"/>
    <w:rsid w:val="00373E5C"/>
    <w:rsid w:val="003744C1"/>
    <w:rsid w:val="003754D7"/>
    <w:rsid w:val="00381ADC"/>
    <w:rsid w:val="003830F2"/>
    <w:rsid w:val="003847CA"/>
    <w:rsid w:val="003861EB"/>
    <w:rsid w:val="0039287E"/>
    <w:rsid w:val="00392963"/>
    <w:rsid w:val="0039731B"/>
    <w:rsid w:val="003A0DE9"/>
    <w:rsid w:val="003A2C48"/>
    <w:rsid w:val="003A402C"/>
    <w:rsid w:val="003A6A08"/>
    <w:rsid w:val="003B45F9"/>
    <w:rsid w:val="003B7C5B"/>
    <w:rsid w:val="003C21FF"/>
    <w:rsid w:val="003C572F"/>
    <w:rsid w:val="003C7B5D"/>
    <w:rsid w:val="003D13BA"/>
    <w:rsid w:val="003D36B0"/>
    <w:rsid w:val="003D5F9C"/>
    <w:rsid w:val="003D6249"/>
    <w:rsid w:val="003D6704"/>
    <w:rsid w:val="003E11A7"/>
    <w:rsid w:val="003E4D94"/>
    <w:rsid w:val="003F66D4"/>
    <w:rsid w:val="00400217"/>
    <w:rsid w:val="00401074"/>
    <w:rsid w:val="00407302"/>
    <w:rsid w:val="00410D6C"/>
    <w:rsid w:val="004135C4"/>
    <w:rsid w:val="00415F22"/>
    <w:rsid w:val="004214D4"/>
    <w:rsid w:val="00423752"/>
    <w:rsid w:val="00432901"/>
    <w:rsid w:val="00434C90"/>
    <w:rsid w:val="004374BC"/>
    <w:rsid w:val="00437854"/>
    <w:rsid w:val="0044063B"/>
    <w:rsid w:val="004420C2"/>
    <w:rsid w:val="004458CD"/>
    <w:rsid w:val="00450922"/>
    <w:rsid w:val="004647C9"/>
    <w:rsid w:val="00465A6E"/>
    <w:rsid w:val="00466423"/>
    <w:rsid w:val="004705D6"/>
    <w:rsid w:val="00470C53"/>
    <w:rsid w:val="004717F0"/>
    <w:rsid w:val="0047192C"/>
    <w:rsid w:val="004723C0"/>
    <w:rsid w:val="00473CC3"/>
    <w:rsid w:val="00474287"/>
    <w:rsid w:val="004758A7"/>
    <w:rsid w:val="00476194"/>
    <w:rsid w:val="00476ABA"/>
    <w:rsid w:val="00476FD5"/>
    <w:rsid w:val="00480C8A"/>
    <w:rsid w:val="0048101F"/>
    <w:rsid w:val="00481D8A"/>
    <w:rsid w:val="004879EE"/>
    <w:rsid w:val="00487DE4"/>
    <w:rsid w:val="0049143E"/>
    <w:rsid w:val="00495167"/>
    <w:rsid w:val="0049522E"/>
    <w:rsid w:val="0049676D"/>
    <w:rsid w:val="004A0772"/>
    <w:rsid w:val="004A3848"/>
    <w:rsid w:val="004A51FF"/>
    <w:rsid w:val="004A7008"/>
    <w:rsid w:val="004B002B"/>
    <w:rsid w:val="004B29AC"/>
    <w:rsid w:val="004B48AA"/>
    <w:rsid w:val="004B6EDF"/>
    <w:rsid w:val="004B7F83"/>
    <w:rsid w:val="004C3D76"/>
    <w:rsid w:val="004C4926"/>
    <w:rsid w:val="004C61D9"/>
    <w:rsid w:val="004D5313"/>
    <w:rsid w:val="004D6023"/>
    <w:rsid w:val="004D6039"/>
    <w:rsid w:val="004D6A21"/>
    <w:rsid w:val="004D721A"/>
    <w:rsid w:val="004E2F3A"/>
    <w:rsid w:val="004F204F"/>
    <w:rsid w:val="004F422C"/>
    <w:rsid w:val="004F440A"/>
    <w:rsid w:val="004F496D"/>
    <w:rsid w:val="00501BA7"/>
    <w:rsid w:val="00502FEC"/>
    <w:rsid w:val="00503E29"/>
    <w:rsid w:val="00504054"/>
    <w:rsid w:val="0050557B"/>
    <w:rsid w:val="005077AF"/>
    <w:rsid w:val="00516F4A"/>
    <w:rsid w:val="005218F8"/>
    <w:rsid w:val="00521F1A"/>
    <w:rsid w:val="0052332D"/>
    <w:rsid w:val="005279E3"/>
    <w:rsid w:val="005304B5"/>
    <w:rsid w:val="00530BEF"/>
    <w:rsid w:val="00530C7D"/>
    <w:rsid w:val="00534B51"/>
    <w:rsid w:val="005417D6"/>
    <w:rsid w:val="00541FC7"/>
    <w:rsid w:val="00543670"/>
    <w:rsid w:val="005447F8"/>
    <w:rsid w:val="005455EB"/>
    <w:rsid w:val="0054629C"/>
    <w:rsid w:val="005505F1"/>
    <w:rsid w:val="005521A8"/>
    <w:rsid w:val="005557CA"/>
    <w:rsid w:val="00557B8E"/>
    <w:rsid w:val="00560A18"/>
    <w:rsid w:val="005643B6"/>
    <w:rsid w:val="00565CF7"/>
    <w:rsid w:val="00566FDB"/>
    <w:rsid w:val="00583236"/>
    <w:rsid w:val="00585B25"/>
    <w:rsid w:val="00586560"/>
    <w:rsid w:val="00586700"/>
    <w:rsid w:val="00587571"/>
    <w:rsid w:val="00592440"/>
    <w:rsid w:val="0059321E"/>
    <w:rsid w:val="00595D83"/>
    <w:rsid w:val="0059715D"/>
    <w:rsid w:val="005978C6"/>
    <w:rsid w:val="005A3811"/>
    <w:rsid w:val="005B07C2"/>
    <w:rsid w:val="005B205D"/>
    <w:rsid w:val="005B2368"/>
    <w:rsid w:val="005B4E6D"/>
    <w:rsid w:val="005B516D"/>
    <w:rsid w:val="005C084D"/>
    <w:rsid w:val="005C6E33"/>
    <w:rsid w:val="005C75F2"/>
    <w:rsid w:val="005D031B"/>
    <w:rsid w:val="005D06AD"/>
    <w:rsid w:val="005D1EE4"/>
    <w:rsid w:val="005D3EEB"/>
    <w:rsid w:val="005D51B6"/>
    <w:rsid w:val="005D5A8C"/>
    <w:rsid w:val="005D5C56"/>
    <w:rsid w:val="005D5E3F"/>
    <w:rsid w:val="005D7450"/>
    <w:rsid w:val="005E15C4"/>
    <w:rsid w:val="005E1C78"/>
    <w:rsid w:val="005E28A2"/>
    <w:rsid w:val="005E5065"/>
    <w:rsid w:val="005E632C"/>
    <w:rsid w:val="005F1A6E"/>
    <w:rsid w:val="005F7EBA"/>
    <w:rsid w:val="005F7EEF"/>
    <w:rsid w:val="0060274F"/>
    <w:rsid w:val="00606ACE"/>
    <w:rsid w:val="00607495"/>
    <w:rsid w:val="00615D46"/>
    <w:rsid w:val="00620710"/>
    <w:rsid w:val="006223A7"/>
    <w:rsid w:val="00623CE5"/>
    <w:rsid w:val="00625DDB"/>
    <w:rsid w:val="006301E3"/>
    <w:rsid w:val="00631B34"/>
    <w:rsid w:val="0063346B"/>
    <w:rsid w:val="00635339"/>
    <w:rsid w:val="00636F07"/>
    <w:rsid w:val="00641862"/>
    <w:rsid w:val="00650799"/>
    <w:rsid w:val="006554D2"/>
    <w:rsid w:val="00661544"/>
    <w:rsid w:val="00671054"/>
    <w:rsid w:val="00671A4D"/>
    <w:rsid w:val="00671D4A"/>
    <w:rsid w:val="00680E7A"/>
    <w:rsid w:val="0068198B"/>
    <w:rsid w:val="00687882"/>
    <w:rsid w:val="00690735"/>
    <w:rsid w:val="00690D06"/>
    <w:rsid w:val="006940CD"/>
    <w:rsid w:val="006A0DEC"/>
    <w:rsid w:val="006A298C"/>
    <w:rsid w:val="006A2A56"/>
    <w:rsid w:val="006A36DD"/>
    <w:rsid w:val="006A4B3C"/>
    <w:rsid w:val="006B15AC"/>
    <w:rsid w:val="006B6707"/>
    <w:rsid w:val="006C161F"/>
    <w:rsid w:val="006C17F3"/>
    <w:rsid w:val="006D2822"/>
    <w:rsid w:val="006D4968"/>
    <w:rsid w:val="006E0FB6"/>
    <w:rsid w:val="006E3D38"/>
    <w:rsid w:val="006E4A2C"/>
    <w:rsid w:val="006E7480"/>
    <w:rsid w:val="006F0B18"/>
    <w:rsid w:val="007019D3"/>
    <w:rsid w:val="00702E59"/>
    <w:rsid w:val="00703D8B"/>
    <w:rsid w:val="0070551F"/>
    <w:rsid w:val="00705AF8"/>
    <w:rsid w:val="007123D4"/>
    <w:rsid w:val="00712BF0"/>
    <w:rsid w:val="00715BFE"/>
    <w:rsid w:val="00716557"/>
    <w:rsid w:val="00716C48"/>
    <w:rsid w:val="00717A0D"/>
    <w:rsid w:val="00720753"/>
    <w:rsid w:val="00722948"/>
    <w:rsid w:val="00735952"/>
    <w:rsid w:val="007366E5"/>
    <w:rsid w:val="007377F7"/>
    <w:rsid w:val="00741056"/>
    <w:rsid w:val="0074201A"/>
    <w:rsid w:val="007432F3"/>
    <w:rsid w:val="00743715"/>
    <w:rsid w:val="0074391D"/>
    <w:rsid w:val="00743AC1"/>
    <w:rsid w:val="0075151D"/>
    <w:rsid w:val="00754529"/>
    <w:rsid w:val="00754F48"/>
    <w:rsid w:val="00760523"/>
    <w:rsid w:val="00763747"/>
    <w:rsid w:val="00764371"/>
    <w:rsid w:val="007707B4"/>
    <w:rsid w:val="00771110"/>
    <w:rsid w:val="0077715B"/>
    <w:rsid w:val="00784E3B"/>
    <w:rsid w:val="00786B27"/>
    <w:rsid w:val="00787C3C"/>
    <w:rsid w:val="00787C60"/>
    <w:rsid w:val="00792702"/>
    <w:rsid w:val="00792D49"/>
    <w:rsid w:val="007952D6"/>
    <w:rsid w:val="00796248"/>
    <w:rsid w:val="0079673C"/>
    <w:rsid w:val="00796E05"/>
    <w:rsid w:val="00797569"/>
    <w:rsid w:val="00797D72"/>
    <w:rsid w:val="007A0EA9"/>
    <w:rsid w:val="007A1771"/>
    <w:rsid w:val="007A3760"/>
    <w:rsid w:val="007A6B9C"/>
    <w:rsid w:val="007B0922"/>
    <w:rsid w:val="007B0EF3"/>
    <w:rsid w:val="007B2B50"/>
    <w:rsid w:val="007B7833"/>
    <w:rsid w:val="007C4A59"/>
    <w:rsid w:val="007C4CB9"/>
    <w:rsid w:val="007C70CD"/>
    <w:rsid w:val="007C79E9"/>
    <w:rsid w:val="007D5587"/>
    <w:rsid w:val="007E3CE8"/>
    <w:rsid w:val="007E56CB"/>
    <w:rsid w:val="007E59E2"/>
    <w:rsid w:val="007F31D3"/>
    <w:rsid w:val="00805607"/>
    <w:rsid w:val="00805748"/>
    <w:rsid w:val="0081254E"/>
    <w:rsid w:val="00814A88"/>
    <w:rsid w:val="0081580F"/>
    <w:rsid w:val="00815AB7"/>
    <w:rsid w:val="00820194"/>
    <w:rsid w:val="00821064"/>
    <w:rsid w:val="008234D0"/>
    <w:rsid w:val="008303FA"/>
    <w:rsid w:val="00833A26"/>
    <w:rsid w:val="00834E13"/>
    <w:rsid w:val="00835150"/>
    <w:rsid w:val="0083670A"/>
    <w:rsid w:val="00843AFA"/>
    <w:rsid w:val="0084608B"/>
    <w:rsid w:val="008460BC"/>
    <w:rsid w:val="00846895"/>
    <w:rsid w:val="00847BE5"/>
    <w:rsid w:val="00847FEE"/>
    <w:rsid w:val="00852419"/>
    <w:rsid w:val="0086287A"/>
    <w:rsid w:val="00864575"/>
    <w:rsid w:val="00870658"/>
    <w:rsid w:val="00875722"/>
    <w:rsid w:val="00875D71"/>
    <w:rsid w:val="00880AA1"/>
    <w:rsid w:val="00883D29"/>
    <w:rsid w:val="00887962"/>
    <w:rsid w:val="008942A0"/>
    <w:rsid w:val="008A0847"/>
    <w:rsid w:val="008A37AD"/>
    <w:rsid w:val="008A3813"/>
    <w:rsid w:val="008A5FD1"/>
    <w:rsid w:val="008A749C"/>
    <w:rsid w:val="008B1E18"/>
    <w:rsid w:val="008B50B4"/>
    <w:rsid w:val="008B7F5B"/>
    <w:rsid w:val="008C04F0"/>
    <w:rsid w:val="008C0B5C"/>
    <w:rsid w:val="008C1E83"/>
    <w:rsid w:val="008C2B07"/>
    <w:rsid w:val="008D26D1"/>
    <w:rsid w:val="008D4684"/>
    <w:rsid w:val="008D72F1"/>
    <w:rsid w:val="008D7464"/>
    <w:rsid w:val="008E1609"/>
    <w:rsid w:val="008E39FE"/>
    <w:rsid w:val="008E5F0A"/>
    <w:rsid w:val="008E772F"/>
    <w:rsid w:val="008F63ED"/>
    <w:rsid w:val="008F71DD"/>
    <w:rsid w:val="008F7F69"/>
    <w:rsid w:val="009003AD"/>
    <w:rsid w:val="00901447"/>
    <w:rsid w:val="00902AEE"/>
    <w:rsid w:val="00902F86"/>
    <w:rsid w:val="009057CF"/>
    <w:rsid w:val="00905A43"/>
    <w:rsid w:val="009130B9"/>
    <w:rsid w:val="0091733B"/>
    <w:rsid w:val="009207D8"/>
    <w:rsid w:val="00920DE9"/>
    <w:rsid w:val="00923AFE"/>
    <w:rsid w:val="00927D7D"/>
    <w:rsid w:val="00934BA7"/>
    <w:rsid w:val="00941709"/>
    <w:rsid w:val="009449C8"/>
    <w:rsid w:val="0095284C"/>
    <w:rsid w:val="00952E5C"/>
    <w:rsid w:val="00954923"/>
    <w:rsid w:val="0095515E"/>
    <w:rsid w:val="00955E2C"/>
    <w:rsid w:val="0095749C"/>
    <w:rsid w:val="0096072B"/>
    <w:rsid w:val="009636BA"/>
    <w:rsid w:val="00970E91"/>
    <w:rsid w:val="00971136"/>
    <w:rsid w:val="00972D58"/>
    <w:rsid w:val="00980229"/>
    <w:rsid w:val="00983998"/>
    <w:rsid w:val="0098507B"/>
    <w:rsid w:val="00994A88"/>
    <w:rsid w:val="009A0F27"/>
    <w:rsid w:val="009A27F2"/>
    <w:rsid w:val="009A2A0C"/>
    <w:rsid w:val="009B24FC"/>
    <w:rsid w:val="009B350C"/>
    <w:rsid w:val="009C05C2"/>
    <w:rsid w:val="009C142B"/>
    <w:rsid w:val="009C2230"/>
    <w:rsid w:val="009C2277"/>
    <w:rsid w:val="009C252B"/>
    <w:rsid w:val="009C4D6E"/>
    <w:rsid w:val="009C5DD7"/>
    <w:rsid w:val="009C7DF9"/>
    <w:rsid w:val="009D0337"/>
    <w:rsid w:val="009D07CB"/>
    <w:rsid w:val="009D0C6B"/>
    <w:rsid w:val="009D18C2"/>
    <w:rsid w:val="009D1C96"/>
    <w:rsid w:val="009D20FF"/>
    <w:rsid w:val="009D2CCD"/>
    <w:rsid w:val="009D2D32"/>
    <w:rsid w:val="009D758D"/>
    <w:rsid w:val="009E0C1C"/>
    <w:rsid w:val="009E3E42"/>
    <w:rsid w:val="009E3FA5"/>
    <w:rsid w:val="009E6A15"/>
    <w:rsid w:val="009F1A9B"/>
    <w:rsid w:val="009F7DC7"/>
    <w:rsid w:val="00A01C8E"/>
    <w:rsid w:val="00A05376"/>
    <w:rsid w:val="00A0579F"/>
    <w:rsid w:val="00A061C1"/>
    <w:rsid w:val="00A068D0"/>
    <w:rsid w:val="00A06D21"/>
    <w:rsid w:val="00A10E41"/>
    <w:rsid w:val="00A1495A"/>
    <w:rsid w:val="00A15FBE"/>
    <w:rsid w:val="00A250AE"/>
    <w:rsid w:val="00A251B0"/>
    <w:rsid w:val="00A25767"/>
    <w:rsid w:val="00A265D8"/>
    <w:rsid w:val="00A305F0"/>
    <w:rsid w:val="00A376C7"/>
    <w:rsid w:val="00A42E9B"/>
    <w:rsid w:val="00A51785"/>
    <w:rsid w:val="00A52CBA"/>
    <w:rsid w:val="00A53DFD"/>
    <w:rsid w:val="00A550B6"/>
    <w:rsid w:val="00A57996"/>
    <w:rsid w:val="00A603DE"/>
    <w:rsid w:val="00A63A77"/>
    <w:rsid w:val="00A65244"/>
    <w:rsid w:val="00A6591E"/>
    <w:rsid w:val="00A65A5F"/>
    <w:rsid w:val="00A6741B"/>
    <w:rsid w:val="00A752B6"/>
    <w:rsid w:val="00A827CF"/>
    <w:rsid w:val="00A82C6C"/>
    <w:rsid w:val="00A86B55"/>
    <w:rsid w:val="00A946BF"/>
    <w:rsid w:val="00A97878"/>
    <w:rsid w:val="00AA054C"/>
    <w:rsid w:val="00AA0DFC"/>
    <w:rsid w:val="00AA3220"/>
    <w:rsid w:val="00AA4F0A"/>
    <w:rsid w:val="00AA5017"/>
    <w:rsid w:val="00AB09E3"/>
    <w:rsid w:val="00AB0D73"/>
    <w:rsid w:val="00AB2C98"/>
    <w:rsid w:val="00AB7D5F"/>
    <w:rsid w:val="00AC0FB9"/>
    <w:rsid w:val="00AC2282"/>
    <w:rsid w:val="00AC2AE2"/>
    <w:rsid w:val="00AC3DFE"/>
    <w:rsid w:val="00AC7125"/>
    <w:rsid w:val="00AD198A"/>
    <w:rsid w:val="00AD1C7A"/>
    <w:rsid w:val="00AD21CA"/>
    <w:rsid w:val="00AD7946"/>
    <w:rsid w:val="00AE1974"/>
    <w:rsid w:val="00AE51A1"/>
    <w:rsid w:val="00AF1C9F"/>
    <w:rsid w:val="00AF5159"/>
    <w:rsid w:val="00AF5421"/>
    <w:rsid w:val="00AF65AE"/>
    <w:rsid w:val="00B0063B"/>
    <w:rsid w:val="00B03A27"/>
    <w:rsid w:val="00B05F45"/>
    <w:rsid w:val="00B10486"/>
    <w:rsid w:val="00B11069"/>
    <w:rsid w:val="00B11AEE"/>
    <w:rsid w:val="00B13E4D"/>
    <w:rsid w:val="00B2019B"/>
    <w:rsid w:val="00B304A8"/>
    <w:rsid w:val="00B31C55"/>
    <w:rsid w:val="00B36425"/>
    <w:rsid w:val="00B37093"/>
    <w:rsid w:val="00B411B6"/>
    <w:rsid w:val="00B441C1"/>
    <w:rsid w:val="00B51336"/>
    <w:rsid w:val="00B5528E"/>
    <w:rsid w:val="00B55A15"/>
    <w:rsid w:val="00B62230"/>
    <w:rsid w:val="00B6471A"/>
    <w:rsid w:val="00B74169"/>
    <w:rsid w:val="00B74878"/>
    <w:rsid w:val="00B7690F"/>
    <w:rsid w:val="00B77FD8"/>
    <w:rsid w:val="00B81EFF"/>
    <w:rsid w:val="00B81F29"/>
    <w:rsid w:val="00B844C6"/>
    <w:rsid w:val="00B85528"/>
    <w:rsid w:val="00B865F5"/>
    <w:rsid w:val="00B908AE"/>
    <w:rsid w:val="00B909DD"/>
    <w:rsid w:val="00B9114A"/>
    <w:rsid w:val="00B95486"/>
    <w:rsid w:val="00B960AE"/>
    <w:rsid w:val="00B9613F"/>
    <w:rsid w:val="00BA0A66"/>
    <w:rsid w:val="00BA3144"/>
    <w:rsid w:val="00BA338D"/>
    <w:rsid w:val="00BA6687"/>
    <w:rsid w:val="00BA6A0E"/>
    <w:rsid w:val="00BB32BE"/>
    <w:rsid w:val="00BB53DD"/>
    <w:rsid w:val="00BB7952"/>
    <w:rsid w:val="00BC1D02"/>
    <w:rsid w:val="00BC4CF3"/>
    <w:rsid w:val="00BC5646"/>
    <w:rsid w:val="00BC6BD6"/>
    <w:rsid w:val="00BD3711"/>
    <w:rsid w:val="00BD6727"/>
    <w:rsid w:val="00BE255E"/>
    <w:rsid w:val="00BE349F"/>
    <w:rsid w:val="00BE5E02"/>
    <w:rsid w:val="00BE5EE8"/>
    <w:rsid w:val="00BE68E6"/>
    <w:rsid w:val="00BF1EDA"/>
    <w:rsid w:val="00BF5AC6"/>
    <w:rsid w:val="00BF671A"/>
    <w:rsid w:val="00C013B8"/>
    <w:rsid w:val="00C019CA"/>
    <w:rsid w:val="00C06FFE"/>
    <w:rsid w:val="00C138E7"/>
    <w:rsid w:val="00C13BAA"/>
    <w:rsid w:val="00C15A58"/>
    <w:rsid w:val="00C16899"/>
    <w:rsid w:val="00C17622"/>
    <w:rsid w:val="00C205FA"/>
    <w:rsid w:val="00C214F2"/>
    <w:rsid w:val="00C22744"/>
    <w:rsid w:val="00C23099"/>
    <w:rsid w:val="00C2674D"/>
    <w:rsid w:val="00C32424"/>
    <w:rsid w:val="00C349CC"/>
    <w:rsid w:val="00C37CBF"/>
    <w:rsid w:val="00C4220A"/>
    <w:rsid w:val="00C4465E"/>
    <w:rsid w:val="00C47484"/>
    <w:rsid w:val="00C5187A"/>
    <w:rsid w:val="00C5207E"/>
    <w:rsid w:val="00C54674"/>
    <w:rsid w:val="00C55891"/>
    <w:rsid w:val="00C55A09"/>
    <w:rsid w:val="00C56422"/>
    <w:rsid w:val="00C622C1"/>
    <w:rsid w:val="00C628F4"/>
    <w:rsid w:val="00C635E8"/>
    <w:rsid w:val="00C6480C"/>
    <w:rsid w:val="00C70118"/>
    <w:rsid w:val="00C719DB"/>
    <w:rsid w:val="00C7365D"/>
    <w:rsid w:val="00C74FAE"/>
    <w:rsid w:val="00C76355"/>
    <w:rsid w:val="00C77BCF"/>
    <w:rsid w:val="00C82F00"/>
    <w:rsid w:val="00C84F70"/>
    <w:rsid w:val="00C870F9"/>
    <w:rsid w:val="00C91055"/>
    <w:rsid w:val="00C937A4"/>
    <w:rsid w:val="00C93BAF"/>
    <w:rsid w:val="00C95E47"/>
    <w:rsid w:val="00C97703"/>
    <w:rsid w:val="00CB6889"/>
    <w:rsid w:val="00CC1DE8"/>
    <w:rsid w:val="00CC4444"/>
    <w:rsid w:val="00CC7297"/>
    <w:rsid w:val="00CC7960"/>
    <w:rsid w:val="00CD0742"/>
    <w:rsid w:val="00CD7526"/>
    <w:rsid w:val="00CE0E79"/>
    <w:rsid w:val="00CE2A52"/>
    <w:rsid w:val="00CE2D38"/>
    <w:rsid w:val="00CE583F"/>
    <w:rsid w:val="00CE66AE"/>
    <w:rsid w:val="00CF0DD3"/>
    <w:rsid w:val="00CF10C9"/>
    <w:rsid w:val="00CF6DD6"/>
    <w:rsid w:val="00D00C17"/>
    <w:rsid w:val="00D00C33"/>
    <w:rsid w:val="00D04983"/>
    <w:rsid w:val="00D07229"/>
    <w:rsid w:val="00D0798E"/>
    <w:rsid w:val="00D10179"/>
    <w:rsid w:val="00D1257A"/>
    <w:rsid w:val="00D20338"/>
    <w:rsid w:val="00D20513"/>
    <w:rsid w:val="00D206AB"/>
    <w:rsid w:val="00D20C7E"/>
    <w:rsid w:val="00D2165A"/>
    <w:rsid w:val="00D2351C"/>
    <w:rsid w:val="00D243C8"/>
    <w:rsid w:val="00D306EF"/>
    <w:rsid w:val="00D337A4"/>
    <w:rsid w:val="00D34428"/>
    <w:rsid w:val="00D35469"/>
    <w:rsid w:val="00D361EC"/>
    <w:rsid w:val="00D37596"/>
    <w:rsid w:val="00D40219"/>
    <w:rsid w:val="00D40CA9"/>
    <w:rsid w:val="00D417F5"/>
    <w:rsid w:val="00D42109"/>
    <w:rsid w:val="00D44299"/>
    <w:rsid w:val="00D442FF"/>
    <w:rsid w:val="00D471AD"/>
    <w:rsid w:val="00D50846"/>
    <w:rsid w:val="00D52A32"/>
    <w:rsid w:val="00D608FD"/>
    <w:rsid w:val="00D6239E"/>
    <w:rsid w:val="00D6279F"/>
    <w:rsid w:val="00D62C75"/>
    <w:rsid w:val="00D63D1E"/>
    <w:rsid w:val="00D71257"/>
    <w:rsid w:val="00D725FE"/>
    <w:rsid w:val="00D72B84"/>
    <w:rsid w:val="00D73994"/>
    <w:rsid w:val="00D74320"/>
    <w:rsid w:val="00D76406"/>
    <w:rsid w:val="00D76B19"/>
    <w:rsid w:val="00D82ACE"/>
    <w:rsid w:val="00D851D8"/>
    <w:rsid w:val="00D90727"/>
    <w:rsid w:val="00D954E9"/>
    <w:rsid w:val="00D95B30"/>
    <w:rsid w:val="00DA0DBE"/>
    <w:rsid w:val="00DA18F1"/>
    <w:rsid w:val="00DA5674"/>
    <w:rsid w:val="00DB3166"/>
    <w:rsid w:val="00DB3CCF"/>
    <w:rsid w:val="00DC1C32"/>
    <w:rsid w:val="00DC2116"/>
    <w:rsid w:val="00DC2EEA"/>
    <w:rsid w:val="00DC2F87"/>
    <w:rsid w:val="00DD1663"/>
    <w:rsid w:val="00DD434D"/>
    <w:rsid w:val="00DE00F5"/>
    <w:rsid w:val="00DE6153"/>
    <w:rsid w:val="00DF2B5D"/>
    <w:rsid w:val="00DF2EC9"/>
    <w:rsid w:val="00DF4611"/>
    <w:rsid w:val="00E0002F"/>
    <w:rsid w:val="00E00FA6"/>
    <w:rsid w:val="00E0132C"/>
    <w:rsid w:val="00E023B2"/>
    <w:rsid w:val="00E03455"/>
    <w:rsid w:val="00E06485"/>
    <w:rsid w:val="00E14D21"/>
    <w:rsid w:val="00E23C12"/>
    <w:rsid w:val="00E306EF"/>
    <w:rsid w:val="00E34228"/>
    <w:rsid w:val="00E36AC8"/>
    <w:rsid w:val="00E41AAB"/>
    <w:rsid w:val="00E4354F"/>
    <w:rsid w:val="00E45509"/>
    <w:rsid w:val="00E46D4F"/>
    <w:rsid w:val="00E477E7"/>
    <w:rsid w:val="00E47C6F"/>
    <w:rsid w:val="00E50263"/>
    <w:rsid w:val="00E51780"/>
    <w:rsid w:val="00E53FF8"/>
    <w:rsid w:val="00E54539"/>
    <w:rsid w:val="00E557C7"/>
    <w:rsid w:val="00E61784"/>
    <w:rsid w:val="00E6267D"/>
    <w:rsid w:val="00E65E54"/>
    <w:rsid w:val="00E67311"/>
    <w:rsid w:val="00E673B1"/>
    <w:rsid w:val="00E7055F"/>
    <w:rsid w:val="00E73451"/>
    <w:rsid w:val="00E7359A"/>
    <w:rsid w:val="00E7483A"/>
    <w:rsid w:val="00E77521"/>
    <w:rsid w:val="00E77A71"/>
    <w:rsid w:val="00E80E2B"/>
    <w:rsid w:val="00E82167"/>
    <w:rsid w:val="00E829B8"/>
    <w:rsid w:val="00E8316D"/>
    <w:rsid w:val="00E845B4"/>
    <w:rsid w:val="00E84CAF"/>
    <w:rsid w:val="00E87C53"/>
    <w:rsid w:val="00E91E11"/>
    <w:rsid w:val="00E942E1"/>
    <w:rsid w:val="00E94662"/>
    <w:rsid w:val="00EA0DAC"/>
    <w:rsid w:val="00EA7326"/>
    <w:rsid w:val="00EA7FF8"/>
    <w:rsid w:val="00EB06C0"/>
    <w:rsid w:val="00EB25BB"/>
    <w:rsid w:val="00EB387E"/>
    <w:rsid w:val="00EB3D62"/>
    <w:rsid w:val="00EB47E0"/>
    <w:rsid w:val="00EB721A"/>
    <w:rsid w:val="00EC06B3"/>
    <w:rsid w:val="00EC469A"/>
    <w:rsid w:val="00EC4E16"/>
    <w:rsid w:val="00EC6F9C"/>
    <w:rsid w:val="00EC779F"/>
    <w:rsid w:val="00ED3209"/>
    <w:rsid w:val="00ED3D73"/>
    <w:rsid w:val="00ED4165"/>
    <w:rsid w:val="00ED4963"/>
    <w:rsid w:val="00ED6579"/>
    <w:rsid w:val="00ED78B8"/>
    <w:rsid w:val="00ED78D5"/>
    <w:rsid w:val="00EE308D"/>
    <w:rsid w:val="00EE437C"/>
    <w:rsid w:val="00EE6155"/>
    <w:rsid w:val="00EE627B"/>
    <w:rsid w:val="00EF209C"/>
    <w:rsid w:val="00EF3691"/>
    <w:rsid w:val="00EF5EC5"/>
    <w:rsid w:val="00EF61BC"/>
    <w:rsid w:val="00F00A15"/>
    <w:rsid w:val="00F03679"/>
    <w:rsid w:val="00F11FB5"/>
    <w:rsid w:val="00F17747"/>
    <w:rsid w:val="00F215AF"/>
    <w:rsid w:val="00F21F9D"/>
    <w:rsid w:val="00F229D7"/>
    <w:rsid w:val="00F24A9F"/>
    <w:rsid w:val="00F255C3"/>
    <w:rsid w:val="00F3179E"/>
    <w:rsid w:val="00F3721B"/>
    <w:rsid w:val="00F43443"/>
    <w:rsid w:val="00F5133C"/>
    <w:rsid w:val="00F55AE2"/>
    <w:rsid w:val="00F61C69"/>
    <w:rsid w:val="00F62A7C"/>
    <w:rsid w:val="00F630DF"/>
    <w:rsid w:val="00F712DA"/>
    <w:rsid w:val="00F74BCB"/>
    <w:rsid w:val="00F76A30"/>
    <w:rsid w:val="00F76C35"/>
    <w:rsid w:val="00F80E1B"/>
    <w:rsid w:val="00F81C87"/>
    <w:rsid w:val="00F82107"/>
    <w:rsid w:val="00F86AD1"/>
    <w:rsid w:val="00F876EE"/>
    <w:rsid w:val="00F91045"/>
    <w:rsid w:val="00F91F64"/>
    <w:rsid w:val="00F94F3D"/>
    <w:rsid w:val="00F960CA"/>
    <w:rsid w:val="00FA06DA"/>
    <w:rsid w:val="00FA104A"/>
    <w:rsid w:val="00FA3F73"/>
    <w:rsid w:val="00FA40A4"/>
    <w:rsid w:val="00FA66A0"/>
    <w:rsid w:val="00FB0DD9"/>
    <w:rsid w:val="00FB1614"/>
    <w:rsid w:val="00FB2724"/>
    <w:rsid w:val="00FB5294"/>
    <w:rsid w:val="00FB6A71"/>
    <w:rsid w:val="00FC3ED3"/>
    <w:rsid w:val="00FC46E6"/>
    <w:rsid w:val="00FC5BD0"/>
    <w:rsid w:val="00FC76DF"/>
    <w:rsid w:val="00FD0221"/>
    <w:rsid w:val="00FD1C07"/>
    <w:rsid w:val="00FD3D14"/>
    <w:rsid w:val="00FD642F"/>
    <w:rsid w:val="00FD7EF4"/>
    <w:rsid w:val="00FE01FB"/>
    <w:rsid w:val="00FE3825"/>
    <w:rsid w:val="00FE3844"/>
    <w:rsid w:val="00FE4AA4"/>
    <w:rsid w:val="00FE6525"/>
    <w:rsid w:val="00FE74C1"/>
    <w:rsid w:val="00FF05EC"/>
    <w:rsid w:val="00FF188A"/>
    <w:rsid w:val="00FF3977"/>
    <w:rsid w:val="00FF6C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0C17395-F0B3-40F1-AC0C-7A1AAA1F8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fr-FR" w:eastAsia="fr-FR"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82C"/>
    <w:pPr>
      <w:spacing w:after="0"/>
    </w:pPr>
    <w:rPr>
      <w:sz w:val="22"/>
    </w:rPr>
  </w:style>
  <w:style w:type="paragraph" w:styleId="Titre1">
    <w:name w:val="heading 1"/>
    <w:basedOn w:val="Normal"/>
    <w:next w:val="Normal"/>
    <w:link w:val="Titre1Car"/>
    <w:uiPriority w:val="9"/>
    <w:qFormat/>
    <w:rsid w:val="0000482C"/>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Titre2">
    <w:name w:val="heading 2"/>
    <w:basedOn w:val="Normal"/>
    <w:next w:val="Normal"/>
    <w:link w:val="Titre2Car"/>
    <w:uiPriority w:val="9"/>
    <w:unhideWhenUsed/>
    <w:qFormat/>
    <w:rsid w:val="0000482C"/>
    <w:pPr>
      <w:keepNext/>
      <w:keepLines/>
      <w:spacing w:before="160" w:line="240" w:lineRule="auto"/>
      <w:outlineLvl w:val="1"/>
    </w:pPr>
    <w:rPr>
      <w:rFonts w:asciiTheme="majorHAnsi" w:eastAsiaTheme="majorEastAsia" w:hAnsiTheme="majorHAnsi" w:cstheme="majorBidi"/>
      <w:color w:val="2E74B5" w:themeColor="accent1" w:themeShade="BF"/>
      <w:sz w:val="28"/>
      <w:szCs w:val="28"/>
    </w:rPr>
  </w:style>
  <w:style w:type="paragraph" w:styleId="Titre3">
    <w:name w:val="heading 3"/>
    <w:basedOn w:val="Normal"/>
    <w:next w:val="Normal"/>
    <w:link w:val="Titre3Car"/>
    <w:uiPriority w:val="9"/>
    <w:unhideWhenUsed/>
    <w:qFormat/>
    <w:rsid w:val="0000482C"/>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styleId="Titre4">
    <w:name w:val="heading 4"/>
    <w:basedOn w:val="Normal"/>
    <w:next w:val="Normal"/>
    <w:link w:val="Titre4Car"/>
    <w:uiPriority w:val="9"/>
    <w:unhideWhenUsed/>
    <w:qFormat/>
    <w:rsid w:val="0000482C"/>
    <w:pPr>
      <w:keepNext/>
      <w:keepLines/>
      <w:spacing w:before="80"/>
      <w:outlineLvl w:val="3"/>
    </w:pPr>
    <w:rPr>
      <w:rFonts w:asciiTheme="majorHAnsi" w:eastAsiaTheme="majorEastAsia" w:hAnsiTheme="majorHAnsi" w:cstheme="majorBidi"/>
      <w:sz w:val="24"/>
      <w:szCs w:val="24"/>
    </w:rPr>
  </w:style>
  <w:style w:type="paragraph" w:styleId="Titre5">
    <w:name w:val="heading 5"/>
    <w:basedOn w:val="Normal"/>
    <w:next w:val="Normal"/>
    <w:link w:val="Titre5Car"/>
    <w:uiPriority w:val="9"/>
    <w:unhideWhenUsed/>
    <w:qFormat/>
    <w:rsid w:val="0000482C"/>
    <w:pPr>
      <w:keepNext/>
      <w:keepLines/>
      <w:spacing w:before="80"/>
      <w:outlineLvl w:val="4"/>
    </w:pPr>
    <w:rPr>
      <w:rFonts w:asciiTheme="majorHAnsi" w:eastAsiaTheme="majorEastAsia" w:hAnsiTheme="majorHAnsi" w:cstheme="majorBidi"/>
      <w:i/>
      <w:iCs/>
      <w:szCs w:val="22"/>
    </w:rPr>
  </w:style>
  <w:style w:type="paragraph" w:styleId="Titre6">
    <w:name w:val="heading 6"/>
    <w:basedOn w:val="Normal"/>
    <w:next w:val="Normal"/>
    <w:link w:val="Titre6Car"/>
    <w:uiPriority w:val="9"/>
    <w:unhideWhenUsed/>
    <w:qFormat/>
    <w:rsid w:val="0000482C"/>
    <w:pPr>
      <w:keepNext/>
      <w:keepLines/>
      <w:spacing w:before="80"/>
      <w:outlineLvl w:val="5"/>
    </w:pPr>
    <w:rPr>
      <w:rFonts w:asciiTheme="majorHAnsi" w:eastAsiaTheme="majorEastAsia" w:hAnsiTheme="majorHAnsi" w:cstheme="majorBidi"/>
      <w:color w:val="595959" w:themeColor="text1" w:themeTint="A6"/>
      <w:sz w:val="21"/>
    </w:rPr>
  </w:style>
  <w:style w:type="paragraph" w:styleId="Titre7">
    <w:name w:val="heading 7"/>
    <w:basedOn w:val="Normal"/>
    <w:next w:val="Normal"/>
    <w:link w:val="Titre7Car"/>
    <w:uiPriority w:val="9"/>
    <w:semiHidden/>
    <w:unhideWhenUsed/>
    <w:qFormat/>
    <w:rsid w:val="0000482C"/>
    <w:pPr>
      <w:keepNext/>
      <w:keepLines/>
      <w:spacing w:before="80"/>
      <w:outlineLvl w:val="6"/>
    </w:pPr>
    <w:rPr>
      <w:rFonts w:asciiTheme="majorHAnsi" w:eastAsiaTheme="majorEastAsia" w:hAnsiTheme="majorHAnsi" w:cstheme="majorBidi"/>
      <w:i/>
      <w:iCs/>
      <w:color w:val="595959" w:themeColor="text1" w:themeTint="A6"/>
      <w:sz w:val="21"/>
    </w:rPr>
  </w:style>
  <w:style w:type="paragraph" w:styleId="Titre8">
    <w:name w:val="heading 8"/>
    <w:basedOn w:val="Normal"/>
    <w:next w:val="Normal"/>
    <w:link w:val="Titre8Car"/>
    <w:uiPriority w:val="9"/>
    <w:semiHidden/>
    <w:unhideWhenUsed/>
    <w:qFormat/>
    <w:rsid w:val="0000482C"/>
    <w:pPr>
      <w:keepNext/>
      <w:keepLines/>
      <w:spacing w:before="80"/>
      <w:outlineLvl w:val="7"/>
    </w:pPr>
    <w:rPr>
      <w:rFonts w:asciiTheme="majorHAnsi" w:eastAsiaTheme="majorEastAsia" w:hAnsiTheme="majorHAnsi" w:cstheme="majorBidi"/>
      <w:smallCaps/>
      <w:color w:val="595959" w:themeColor="text1" w:themeTint="A6"/>
      <w:sz w:val="21"/>
    </w:rPr>
  </w:style>
  <w:style w:type="paragraph" w:styleId="Titre9">
    <w:name w:val="heading 9"/>
    <w:basedOn w:val="Normal"/>
    <w:next w:val="Normal"/>
    <w:link w:val="Titre9Car"/>
    <w:uiPriority w:val="9"/>
    <w:semiHidden/>
    <w:unhideWhenUsed/>
    <w:qFormat/>
    <w:rsid w:val="0000482C"/>
    <w:pPr>
      <w:keepNext/>
      <w:keepLines/>
      <w:spacing w:before="80"/>
      <w:outlineLvl w:val="8"/>
    </w:pPr>
    <w:rPr>
      <w:rFonts w:asciiTheme="majorHAnsi" w:eastAsiaTheme="majorEastAsia" w:hAnsiTheme="majorHAnsi" w:cstheme="majorBidi"/>
      <w:i/>
      <w:iCs/>
      <w:smallCaps/>
      <w:color w:val="595959" w:themeColor="text1" w:themeTint="A6"/>
      <w:sz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C91055"/>
    <w:rPr>
      <w:rFonts w:ascii="Tahoma" w:hAnsi="Tahoma" w:cs="Tahoma"/>
      <w:sz w:val="16"/>
      <w:szCs w:val="16"/>
    </w:rPr>
  </w:style>
  <w:style w:type="table" w:styleId="Grilledutableau">
    <w:name w:val="Table Grid"/>
    <w:basedOn w:val="TableauNormal"/>
    <w:rsid w:val="00D205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BA338D"/>
    <w:pPr>
      <w:tabs>
        <w:tab w:val="center" w:pos="4536"/>
        <w:tab w:val="right" w:pos="9072"/>
      </w:tabs>
    </w:pPr>
  </w:style>
  <w:style w:type="paragraph" w:styleId="Pieddepage">
    <w:name w:val="footer"/>
    <w:basedOn w:val="Normal"/>
    <w:rsid w:val="00BA338D"/>
    <w:pPr>
      <w:tabs>
        <w:tab w:val="center" w:pos="4536"/>
        <w:tab w:val="right" w:pos="9072"/>
      </w:tabs>
    </w:pPr>
  </w:style>
  <w:style w:type="character" w:styleId="Numrodepage">
    <w:name w:val="page number"/>
    <w:basedOn w:val="Policepardfaut"/>
    <w:rsid w:val="00BA338D"/>
  </w:style>
  <w:style w:type="paragraph" w:styleId="Paragraphedeliste">
    <w:name w:val="List Paragraph"/>
    <w:basedOn w:val="Normal"/>
    <w:uiPriority w:val="34"/>
    <w:qFormat/>
    <w:rsid w:val="0000482C"/>
    <w:pPr>
      <w:ind w:left="720"/>
      <w:contextualSpacing/>
    </w:pPr>
  </w:style>
  <w:style w:type="paragraph" w:customStyle="1" w:styleId="Standard">
    <w:name w:val="Standard"/>
    <w:rsid w:val="00CE2D38"/>
    <w:pPr>
      <w:widowControl w:val="0"/>
      <w:suppressAutoHyphens/>
      <w:autoSpaceDN w:val="0"/>
      <w:textAlignment w:val="baseline"/>
    </w:pPr>
    <w:rPr>
      <w:rFonts w:eastAsia="Andale Sans UI" w:cs="Tahoma"/>
      <w:kern w:val="3"/>
      <w:sz w:val="24"/>
      <w:szCs w:val="24"/>
      <w:lang w:val="en-US" w:eastAsia="en-US" w:bidi="en-US"/>
    </w:rPr>
  </w:style>
  <w:style w:type="paragraph" w:customStyle="1" w:styleId="Lignedecommande">
    <w:name w:val="Ligne de commande"/>
    <w:basedOn w:val="Normal"/>
    <w:link w:val="LignedecommandeCar"/>
    <w:qFormat/>
    <w:rsid w:val="0000482C"/>
    <w:pPr>
      <w:pBdr>
        <w:left w:val="single" w:sz="4" w:space="4" w:color="auto"/>
        <w:right w:val="single" w:sz="4" w:space="4" w:color="auto"/>
      </w:pBdr>
      <w:shd w:val="clear" w:color="auto" w:fill="000000" w:themeFill="text1"/>
      <w:spacing w:line="276" w:lineRule="auto"/>
    </w:pPr>
    <w:rPr>
      <w:rFonts w:ascii="Courier New" w:eastAsiaTheme="minorHAnsi" w:hAnsi="Courier New"/>
      <w:szCs w:val="22"/>
      <w:lang w:val="en-US" w:eastAsia="en-US"/>
    </w:rPr>
  </w:style>
  <w:style w:type="paragraph" w:customStyle="1" w:styleId="Rsultatterminal">
    <w:name w:val="Résultat terminal"/>
    <w:basedOn w:val="Normal"/>
    <w:link w:val="RsultatterminalCar"/>
    <w:qFormat/>
    <w:rsid w:val="0000482C"/>
    <w:pPr>
      <w:pBdr>
        <w:top w:val="dotted" w:sz="4" w:space="1" w:color="5B9BD5" w:themeColor="accent1"/>
        <w:left w:val="dotted" w:sz="4" w:space="4" w:color="5B9BD5" w:themeColor="accent1"/>
        <w:bottom w:val="dotted" w:sz="4" w:space="1" w:color="5B9BD5" w:themeColor="accent1"/>
        <w:right w:val="dotted" w:sz="4" w:space="4" w:color="5B9BD5" w:themeColor="accent1"/>
      </w:pBdr>
      <w:shd w:val="clear" w:color="auto" w:fill="DEEAF6" w:themeFill="accent1" w:themeFillTint="33"/>
      <w:spacing w:line="276" w:lineRule="auto"/>
    </w:pPr>
    <w:rPr>
      <w:rFonts w:ascii="Courier New" w:eastAsiaTheme="minorHAnsi" w:hAnsi="Courier New"/>
      <w:sz w:val="16"/>
      <w:szCs w:val="22"/>
      <w:lang w:val="en-US" w:eastAsia="en-US"/>
    </w:rPr>
  </w:style>
  <w:style w:type="character" w:customStyle="1" w:styleId="LignedecommandeCar">
    <w:name w:val="Ligne de commande Car"/>
    <w:basedOn w:val="Policepardfaut"/>
    <w:link w:val="Lignedecommande"/>
    <w:rsid w:val="0000482C"/>
    <w:rPr>
      <w:rFonts w:ascii="Courier New" w:eastAsiaTheme="minorHAnsi" w:hAnsi="Courier New"/>
      <w:sz w:val="22"/>
      <w:szCs w:val="22"/>
      <w:shd w:val="clear" w:color="auto" w:fill="000000" w:themeFill="text1"/>
      <w:lang w:val="en-US" w:eastAsia="en-US"/>
    </w:rPr>
  </w:style>
  <w:style w:type="paragraph" w:customStyle="1" w:styleId="Fichier">
    <w:name w:val="Fichier"/>
    <w:basedOn w:val="Normal"/>
    <w:link w:val="FichierCar"/>
    <w:qFormat/>
    <w:rsid w:val="0000482C"/>
    <w:pPr>
      <w:pBdr>
        <w:top w:val="single" w:sz="4" w:space="1" w:color="auto" w:shadow="1"/>
        <w:left w:val="single" w:sz="4" w:space="4" w:color="auto" w:shadow="1"/>
        <w:bottom w:val="single" w:sz="4" w:space="1" w:color="auto" w:shadow="1"/>
        <w:right w:val="single" w:sz="4" w:space="4" w:color="auto" w:shadow="1"/>
      </w:pBdr>
      <w:shd w:val="clear" w:color="auto" w:fill="F2F2F2" w:themeFill="background1" w:themeFillShade="F2"/>
      <w:spacing w:line="276" w:lineRule="auto"/>
    </w:pPr>
    <w:rPr>
      <w:rFonts w:eastAsiaTheme="minorHAnsi"/>
      <w:szCs w:val="22"/>
      <w:lang w:val="en-US" w:eastAsia="en-US"/>
    </w:rPr>
  </w:style>
  <w:style w:type="character" w:customStyle="1" w:styleId="RsultatterminalCar">
    <w:name w:val="Résultat terminal Car"/>
    <w:basedOn w:val="Policepardfaut"/>
    <w:link w:val="Rsultatterminal"/>
    <w:rsid w:val="0000482C"/>
    <w:rPr>
      <w:rFonts w:ascii="Courier New" w:eastAsiaTheme="minorHAnsi" w:hAnsi="Courier New"/>
      <w:sz w:val="16"/>
      <w:szCs w:val="22"/>
      <w:shd w:val="clear" w:color="auto" w:fill="DEEAF6" w:themeFill="accent1" w:themeFillTint="33"/>
      <w:lang w:val="en-US" w:eastAsia="en-US"/>
    </w:rPr>
  </w:style>
  <w:style w:type="character" w:customStyle="1" w:styleId="FichierCar">
    <w:name w:val="Fichier Car"/>
    <w:basedOn w:val="Policepardfaut"/>
    <w:link w:val="Fichier"/>
    <w:rsid w:val="0000482C"/>
    <w:rPr>
      <w:rFonts w:eastAsiaTheme="minorHAnsi"/>
      <w:sz w:val="22"/>
      <w:szCs w:val="22"/>
      <w:shd w:val="clear" w:color="auto" w:fill="F2F2F2" w:themeFill="background1" w:themeFillShade="F2"/>
      <w:lang w:val="en-US" w:eastAsia="en-US"/>
    </w:rPr>
  </w:style>
  <w:style w:type="paragraph" w:styleId="Textebrut">
    <w:name w:val="Plain Text"/>
    <w:basedOn w:val="Normal"/>
    <w:link w:val="TextebrutCar"/>
    <w:uiPriority w:val="99"/>
    <w:unhideWhenUsed/>
    <w:rsid w:val="00CE2D38"/>
    <w:rPr>
      <w:rFonts w:ascii="Consolas" w:eastAsiaTheme="minorHAnsi" w:hAnsi="Consolas"/>
      <w:lang w:eastAsia="en-US"/>
    </w:rPr>
  </w:style>
  <w:style w:type="character" w:customStyle="1" w:styleId="TextebrutCar">
    <w:name w:val="Texte brut Car"/>
    <w:basedOn w:val="Policepardfaut"/>
    <w:link w:val="Textebrut"/>
    <w:uiPriority w:val="99"/>
    <w:rsid w:val="00CE2D38"/>
    <w:rPr>
      <w:rFonts w:ascii="Consolas" w:eastAsiaTheme="minorHAnsi" w:hAnsi="Consolas" w:cstheme="minorBidi"/>
      <w:sz w:val="21"/>
      <w:szCs w:val="21"/>
      <w:lang w:eastAsia="en-US"/>
    </w:rPr>
  </w:style>
  <w:style w:type="character" w:customStyle="1" w:styleId="Titre1Car">
    <w:name w:val="Titre 1 Car"/>
    <w:basedOn w:val="Policepardfaut"/>
    <w:link w:val="Titre1"/>
    <w:uiPriority w:val="9"/>
    <w:rsid w:val="0000482C"/>
    <w:rPr>
      <w:rFonts w:asciiTheme="majorHAnsi" w:eastAsiaTheme="majorEastAsia" w:hAnsiTheme="majorHAnsi" w:cstheme="majorBidi"/>
      <w:color w:val="2E74B5" w:themeColor="accent1" w:themeShade="BF"/>
      <w:sz w:val="36"/>
      <w:szCs w:val="36"/>
    </w:rPr>
  </w:style>
  <w:style w:type="character" w:customStyle="1" w:styleId="Titre2Car">
    <w:name w:val="Titre 2 Car"/>
    <w:basedOn w:val="Policepardfaut"/>
    <w:link w:val="Titre2"/>
    <w:uiPriority w:val="9"/>
    <w:rsid w:val="0000482C"/>
    <w:rPr>
      <w:rFonts w:asciiTheme="majorHAnsi" w:eastAsiaTheme="majorEastAsia" w:hAnsiTheme="majorHAnsi" w:cstheme="majorBidi"/>
      <w:color w:val="2E74B5" w:themeColor="accent1" w:themeShade="BF"/>
      <w:sz w:val="28"/>
      <w:szCs w:val="28"/>
    </w:rPr>
  </w:style>
  <w:style w:type="character" w:customStyle="1" w:styleId="Titre3Car">
    <w:name w:val="Titre 3 Car"/>
    <w:basedOn w:val="Policepardfaut"/>
    <w:link w:val="Titre3"/>
    <w:uiPriority w:val="9"/>
    <w:rsid w:val="0000482C"/>
    <w:rPr>
      <w:rFonts w:asciiTheme="majorHAnsi" w:eastAsiaTheme="majorEastAsia" w:hAnsiTheme="majorHAnsi" w:cstheme="majorBidi"/>
      <w:color w:val="404040" w:themeColor="text1" w:themeTint="BF"/>
      <w:sz w:val="26"/>
      <w:szCs w:val="26"/>
    </w:rPr>
  </w:style>
  <w:style w:type="character" w:customStyle="1" w:styleId="Titre4Car">
    <w:name w:val="Titre 4 Car"/>
    <w:basedOn w:val="Policepardfaut"/>
    <w:link w:val="Titre4"/>
    <w:uiPriority w:val="9"/>
    <w:rsid w:val="0000482C"/>
    <w:rPr>
      <w:rFonts w:asciiTheme="majorHAnsi" w:eastAsiaTheme="majorEastAsia" w:hAnsiTheme="majorHAnsi" w:cstheme="majorBidi"/>
      <w:sz w:val="24"/>
      <w:szCs w:val="24"/>
    </w:rPr>
  </w:style>
  <w:style w:type="character" w:customStyle="1" w:styleId="Titre5Car">
    <w:name w:val="Titre 5 Car"/>
    <w:basedOn w:val="Policepardfaut"/>
    <w:link w:val="Titre5"/>
    <w:uiPriority w:val="9"/>
    <w:rsid w:val="0000482C"/>
    <w:rPr>
      <w:rFonts w:asciiTheme="majorHAnsi" w:eastAsiaTheme="majorEastAsia" w:hAnsiTheme="majorHAnsi" w:cstheme="majorBidi"/>
      <w:i/>
      <w:iCs/>
      <w:sz w:val="22"/>
      <w:szCs w:val="22"/>
    </w:rPr>
  </w:style>
  <w:style w:type="character" w:customStyle="1" w:styleId="Titre6Car">
    <w:name w:val="Titre 6 Car"/>
    <w:basedOn w:val="Policepardfaut"/>
    <w:link w:val="Titre6"/>
    <w:uiPriority w:val="9"/>
    <w:rsid w:val="0000482C"/>
    <w:rPr>
      <w:rFonts w:asciiTheme="majorHAnsi" w:eastAsiaTheme="majorEastAsia" w:hAnsiTheme="majorHAnsi" w:cstheme="majorBidi"/>
      <w:color w:val="595959" w:themeColor="text1" w:themeTint="A6"/>
    </w:rPr>
  </w:style>
  <w:style w:type="character" w:customStyle="1" w:styleId="Titre7Car">
    <w:name w:val="Titre 7 Car"/>
    <w:basedOn w:val="Policepardfaut"/>
    <w:link w:val="Titre7"/>
    <w:uiPriority w:val="9"/>
    <w:semiHidden/>
    <w:rsid w:val="0000482C"/>
    <w:rPr>
      <w:rFonts w:asciiTheme="majorHAnsi" w:eastAsiaTheme="majorEastAsia" w:hAnsiTheme="majorHAnsi" w:cstheme="majorBidi"/>
      <w:i/>
      <w:iCs/>
      <w:color w:val="595959" w:themeColor="text1" w:themeTint="A6"/>
    </w:rPr>
  </w:style>
  <w:style w:type="character" w:customStyle="1" w:styleId="Titre8Car">
    <w:name w:val="Titre 8 Car"/>
    <w:basedOn w:val="Policepardfaut"/>
    <w:link w:val="Titre8"/>
    <w:uiPriority w:val="9"/>
    <w:semiHidden/>
    <w:rsid w:val="0000482C"/>
    <w:rPr>
      <w:rFonts w:asciiTheme="majorHAnsi" w:eastAsiaTheme="majorEastAsia" w:hAnsiTheme="majorHAnsi" w:cstheme="majorBidi"/>
      <w:smallCaps/>
      <w:color w:val="595959" w:themeColor="text1" w:themeTint="A6"/>
    </w:rPr>
  </w:style>
  <w:style w:type="character" w:customStyle="1" w:styleId="Titre9Car">
    <w:name w:val="Titre 9 Car"/>
    <w:basedOn w:val="Policepardfaut"/>
    <w:link w:val="Titre9"/>
    <w:uiPriority w:val="9"/>
    <w:semiHidden/>
    <w:rsid w:val="0000482C"/>
    <w:rPr>
      <w:rFonts w:asciiTheme="majorHAnsi" w:eastAsiaTheme="majorEastAsia" w:hAnsiTheme="majorHAnsi" w:cstheme="majorBidi"/>
      <w:i/>
      <w:iCs/>
      <w:smallCaps/>
      <w:color w:val="595959" w:themeColor="text1" w:themeTint="A6"/>
    </w:rPr>
  </w:style>
  <w:style w:type="paragraph" w:styleId="Lgende">
    <w:name w:val="caption"/>
    <w:basedOn w:val="Normal"/>
    <w:next w:val="Normal"/>
    <w:uiPriority w:val="35"/>
    <w:unhideWhenUsed/>
    <w:qFormat/>
    <w:rsid w:val="0000482C"/>
    <w:pPr>
      <w:spacing w:line="240" w:lineRule="auto"/>
    </w:pPr>
    <w:rPr>
      <w:b/>
      <w:bCs/>
      <w:color w:val="404040" w:themeColor="text1" w:themeTint="BF"/>
      <w:sz w:val="20"/>
      <w:szCs w:val="20"/>
    </w:rPr>
  </w:style>
  <w:style w:type="paragraph" w:styleId="Titre">
    <w:name w:val="Title"/>
    <w:basedOn w:val="Normal"/>
    <w:next w:val="Normal"/>
    <w:link w:val="TitreCar"/>
    <w:uiPriority w:val="10"/>
    <w:qFormat/>
    <w:rsid w:val="0000482C"/>
    <w:pPr>
      <w:spacing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reCar">
    <w:name w:val="Titre Car"/>
    <w:basedOn w:val="Policepardfaut"/>
    <w:link w:val="Titre"/>
    <w:uiPriority w:val="10"/>
    <w:rsid w:val="0000482C"/>
    <w:rPr>
      <w:rFonts w:asciiTheme="majorHAnsi" w:eastAsiaTheme="majorEastAsia" w:hAnsiTheme="majorHAnsi" w:cstheme="majorBidi"/>
      <w:color w:val="2E74B5" w:themeColor="accent1" w:themeShade="BF"/>
      <w:spacing w:val="-7"/>
      <w:sz w:val="80"/>
      <w:szCs w:val="80"/>
    </w:rPr>
  </w:style>
  <w:style w:type="paragraph" w:styleId="Sous-titre">
    <w:name w:val="Subtitle"/>
    <w:basedOn w:val="Normal"/>
    <w:next w:val="Normal"/>
    <w:link w:val="Sous-titreCar"/>
    <w:uiPriority w:val="11"/>
    <w:qFormat/>
    <w:rsid w:val="0000482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ous-titreCar">
    <w:name w:val="Sous-titre Car"/>
    <w:basedOn w:val="Policepardfaut"/>
    <w:link w:val="Sous-titre"/>
    <w:uiPriority w:val="11"/>
    <w:rsid w:val="0000482C"/>
    <w:rPr>
      <w:rFonts w:asciiTheme="majorHAnsi" w:eastAsiaTheme="majorEastAsia" w:hAnsiTheme="majorHAnsi" w:cstheme="majorBidi"/>
      <w:color w:val="404040" w:themeColor="text1" w:themeTint="BF"/>
      <w:sz w:val="30"/>
      <w:szCs w:val="30"/>
    </w:rPr>
  </w:style>
  <w:style w:type="character" w:styleId="lev">
    <w:name w:val="Strong"/>
    <w:basedOn w:val="Policepardfaut"/>
    <w:uiPriority w:val="22"/>
    <w:qFormat/>
    <w:rsid w:val="0000482C"/>
    <w:rPr>
      <w:b/>
      <w:bCs/>
    </w:rPr>
  </w:style>
  <w:style w:type="character" w:styleId="Accentuation">
    <w:name w:val="Emphasis"/>
    <w:basedOn w:val="Policepardfaut"/>
    <w:uiPriority w:val="20"/>
    <w:qFormat/>
    <w:rsid w:val="0000482C"/>
    <w:rPr>
      <w:i/>
      <w:iCs/>
    </w:rPr>
  </w:style>
  <w:style w:type="paragraph" w:styleId="Sansinterligne">
    <w:name w:val="No Spacing"/>
    <w:uiPriority w:val="1"/>
    <w:qFormat/>
    <w:rsid w:val="0000482C"/>
    <w:pPr>
      <w:spacing w:after="0" w:line="240" w:lineRule="auto"/>
    </w:pPr>
  </w:style>
  <w:style w:type="paragraph" w:styleId="Citation">
    <w:name w:val="Quote"/>
    <w:basedOn w:val="Normal"/>
    <w:next w:val="Normal"/>
    <w:link w:val="CitationCar"/>
    <w:uiPriority w:val="29"/>
    <w:qFormat/>
    <w:rsid w:val="0000482C"/>
    <w:pPr>
      <w:spacing w:before="240" w:after="240" w:line="252" w:lineRule="auto"/>
      <w:ind w:left="864" w:right="864"/>
      <w:jc w:val="center"/>
    </w:pPr>
    <w:rPr>
      <w:i/>
      <w:iCs/>
      <w:sz w:val="21"/>
    </w:rPr>
  </w:style>
  <w:style w:type="character" w:customStyle="1" w:styleId="CitationCar">
    <w:name w:val="Citation Car"/>
    <w:basedOn w:val="Policepardfaut"/>
    <w:link w:val="Citation"/>
    <w:uiPriority w:val="29"/>
    <w:rsid w:val="0000482C"/>
    <w:rPr>
      <w:i/>
      <w:iCs/>
    </w:rPr>
  </w:style>
  <w:style w:type="paragraph" w:styleId="Citationintense">
    <w:name w:val="Intense Quote"/>
    <w:basedOn w:val="Normal"/>
    <w:next w:val="Normal"/>
    <w:link w:val="CitationintenseCar"/>
    <w:uiPriority w:val="30"/>
    <w:qFormat/>
    <w:rsid w:val="0000482C"/>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CitationintenseCar">
    <w:name w:val="Citation intense Car"/>
    <w:basedOn w:val="Policepardfaut"/>
    <w:link w:val="Citationintense"/>
    <w:uiPriority w:val="30"/>
    <w:rsid w:val="0000482C"/>
    <w:rPr>
      <w:rFonts w:asciiTheme="majorHAnsi" w:eastAsiaTheme="majorEastAsia" w:hAnsiTheme="majorHAnsi" w:cstheme="majorBidi"/>
      <w:color w:val="5B9BD5" w:themeColor="accent1"/>
      <w:sz w:val="28"/>
      <w:szCs w:val="28"/>
    </w:rPr>
  </w:style>
  <w:style w:type="character" w:styleId="Emphaseple">
    <w:name w:val="Subtle Emphasis"/>
    <w:basedOn w:val="Policepardfaut"/>
    <w:uiPriority w:val="19"/>
    <w:qFormat/>
    <w:rsid w:val="0000482C"/>
    <w:rPr>
      <w:i/>
      <w:iCs/>
      <w:color w:val="595959" w:themeColor="text1" w:themeTint="A6"/>
    </w:rPr>
  </w:style>
  <w:style w:type="character" w:styleId="Emphaseintense">
    <w:name w:val="Intense Emphasis"/>
    <w:basedOn w:val="Policepardfaut"/>
    <w:uiPriority w:val="21"/>
    <w:qFormat/>
    <w:rsid w:val="0000482C"/>
    <w:rPr>
      <w:b/>
      <w:bCs/>
      <w:i/>
      <w:iCs/>
    </w:rPr>
  </w:style>
  <w:style w:type="character" w:styleId="Rfrenceple">
    <w:name w:val="Subtle Reference"/>
    <w:basedOn w:val="Policepardfaut"/>
    <w:uiPriority w:val="31"/>
    <w:qFormat/>
    <w:rsid w:val="0000482C"/>
    <w:rPr>
      <w:smallCaps/>
      <w:color w:val="404040" w:themeColor="text1" w:themeTint="BF"/>
    </w:rPr>
  </w:style>
  <w:style w:type="character" w:styleId="Rfrenceintense">
    <w:name w:val="Intense Reference"/>
    <w:basedOn w:val="Policepardfaut"/>
    <w:uiPriority w:val="32"/>
    <w:qFormat/>
    <w:rsid w:val="0000482C"/>
    <w:rPr>
      <w:b/>
      <w:bCs/>
      <w:smallCaps/>
      <w:u w:val="single"/>
    </w:rPr>
  </w:style>
  <w:style w:type="character" w:styleId="Titredulivre">
    <w:name w:val="Book Title"/>
    <w:basedOn w:val="Policepardfaut"/>
    <w:uiPriority w:val="33"/>
    <w:qFormat/>
    <w:rsid w:val="0000482C"/>
    <w:rPr>
      <w:b/>
      <w:bCs/>
      <w:smallCaps/>
    </w:rPr>
  </w:style>
  <w:style w:type="paragraph" w:styleId="En-ttedetabledesmatires">
    <w:name w:val="TOC Heading"/>
    <w:basedOn w:val="Titre1"/>
    <w:next w:val="Normal"/>
    <w:uiPriority w:val="39"/>
    <w:semiHidden/>
    <w:unhideWhenUsed/>
    <w:qFormat/>
    <w:rsid w:val="0000482C"/>
    <w:pPr>
      <w:outlineLvl w:val="9"/>
    </w:pPr>
  </w:style>
  <w:style w:type="paragraph" w:customStyle="1" w:styleId="Avertissement">
    <w:name w:val="Avertissement"/>
    <w:basedOn w:val="Rsultatterminal"/>
    <w:link w:val="AvertissementCar"/>
    <w:qFormat/>
    <w:rsid w:val="0000482C"/>
    <w:pPr>
      <w:framePr w:wrap="around" w:vAnchor="text" w:hAnchor="text" w:y="1"/>
      <w:pBdr>
        <w:top w:val="dotted" w:sz="4" w:space="1" w:color="auto"/>
        <w:left w:val="dotted" w:sz="4" w:space="4" w:color="auto"/>
        <w:bottom w:val="dotted" w:sz="4" w:space="1" w:color="auto"/>
        <w:right w:val="dotted" w:sz="4" w:space="4" w:color="auto"/>
      </w:pBdr>
      <w:shd w:val="clear" w:color="auto" w:fill="FFFF99"/>
    </w:pPr>
  </w:style>
  <w:style w:type="character" w:customStyle="1" w:styleId="AvertissementCar">
    <w:name w:val="Avertissement Car"/>
    <w:basedOn w:val="RsultatterminalCar"/>
    <w:link w:val="Avertissement"/>
    <w:rsid w:val="0000482C"/>
    <w:rPr>
      <w:rFonts w:ascii="Courier New" w:eastAsiaTheme="minorHAnsi" w:hAnsi="Courier New"/>
      <w:sz w:val="16"/>
      <w:szCs w:val="22"/>
      <w:shd w:val="clear" w:color="auto" w:fill="FFFF99"/>
      <w:lang w:val="en-US" w:eastAsia="en-US"/>
    </w:rPr>
  </w:style>
  <w:style w:type="table" w:customStyle="1" w:styleId="TableGrid">
    <w:name w:val="TableGrid"/>
    <w:rsid w:val="008D72F1"/>
    <w:pPr>
      <w:spacing w:after="0" w:line="240" w:lineRule="auto"/>
    </w:pPr>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839569">
      <w:bodyDiv w:val="1"/>
      <w:marLeft w:val="0"/>
      <w:marRight w:val="0"/>
      <w:marTop w:val="0"/>
      <w:marBottom w:val="0"/>
      <w:divBdr>
        <w:top w:val="none" w:sz="0" w:space="0" w:color="auto"/>
        <w:left w:val="none" w:sz="0" w:space="0" w:color="auto"/>
        <w:bottom w:val="none" w:sz="0" w:space="0" w:color="auto"/>
        <w:right w:val="none" w:sz="0" w:space="0" w:color="auto"/>
      </w:divBdr>
    </w:div>
    <w:div w:id="93271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teissier.LAGARDE\Bureau\NDS%20-%20CRR\CRR%20Vierg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E3315-3665-4448-8A77-5BA0AA897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CRR Vierge.dot</Template>
  <TotalTime>691</TotalTime>
  <Pages>9</Pages>
  <Words>2172</Words>
  <Characters>11952</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lpstr>
    </vt:vector>
  </TitlesOfParts>
  <Company>Packard Bell NEC, Inc.</Company>
  <LinksUpToDate>false</LinksUpToDate>
  <CharactersWithSpaces>14096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Emmanuelle MAURICE</dc:creator>
  <cp:keywords/>
  <dc:description>22/02/10 : Ajout liste des participants</dc:description>
  <cp:lastModifiedBy>FOUQUE Sébastien</cp:lastModifiedBy>
  <cp:revision>18</cp:revision>
  <cp:lastPrinted>2017-01-17T13:16:00Z</cp:lastPrinted>
  <dcterms:created xsi:type="dcterms:W3CDTF">2016-04-08T07:13:00Z</dcterms:created>
  <dcterms:modified xsi:type="dcterms:W3CDTF">2017-01-17T13:16:00Z</dcterms:modified>
</cp:coreProperties>
</file>